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1069358"/>
    <w:p w14:paraId="5F033555" w14:textId="068AB1FA" w:rsidR="009F58FD" w:rsidRPr="009F58FD" w:rsidRDefault="00EE1F3E" w:rsidP="009F58FD">
      <w:pPr>
        <w:pStyle w:val="Title"/>
        <w:rPr>
          <w:rStyle w:val="Heading1Char"/>
          <w:b/>
          <w:color w:val="00759B" w:themeColor="text1"/>
          <w:sz w:val="36"/>
        </w:rPr>
      </w:pPr>
      <w:sdt>
        <w:sdtPr>
          <w:rPr>
            <w:rFonts w:eastAsiaTheme="majorEastAsia" w:cstheme="majorBidi"/>
            <w:b w:val="0"/>
            <w:color w:val="00759B" w:themeColor="text1"/>
            <w:sz w:val="36"/>
            <w:szCs w:val="32"/>
          </w:rPr>
          <w:alias w:val="Title"/>
          <w:tag w:val="Title Body"/>
          <w:id w:val="-1053239312"/>
          <w:placeholder>
            <w:docPart w:val="15825575E1034D3F818E60840FBCA2F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55608">
            <w:rPr>
              <w:rFonts w:eastAsiaTheme="majorEastAsia" w:cstheme="majorBidi"/>
              <w:color w:val="00759B" w:themeColor="text1"/>
              <w:sz w:val="36"/>
              <w:szCs w:val="32"/>
            </w:rPr>
            <w:t>Notification of the resignation of a superintendent pharmacist</w:t>
          </w:r>
        </w:sdtContent>
      </w:sdt>
    </w:p>
    <w:p w14:paraId="3421923B" w14:textId="0A313447" w:rsidR="007F2874" w:rsidRPr="0084230E" w:rsidRDefault="00837D16" w:rsidP="007F2874">
      <w:pPr>
        <w:pStyle w:val="Heading3"/>
        <w:rPr>
          <w:color w:val="00759B" w:themeColor="text1"/>
          <w:sz w:val="24"/>
        </w:rPr>
      </w:pPr>
      <w:bookmarkStart w:id="1" w:name="_Hlk65664802"/>
      <w:bookmarkEnd w:id="0"/>
      <w:r>
        <w:rPr>
          <w:color w:val="00759B" w:themeColor="text1"/>
          <w:sz w:val="24"/>
        </w:rPr>
        <w:t>April</w:t>
      </w:r>
      <w:r w:rsidR="00F21254">
        <w:rPr>
          <w:color w:val="00759B" w:themeColor="text1"/>
          <w:sz w:val="24"/>
        </w:rPr>
        <w:t xml:space="preserve"> 2025</w:t>
      </w:r>
    </w:p>
    <w:bookmarkEnd w:id="1"/>
    <w:p w14:paraId="62A41225" w14:textId="506BA7ED" w:rsidR="00AA1640" w:rsidRPr="00AA1640" w:rsidRDefault="006D47D3" w:rsidP="00AA1640">
      <w:pPr>
        <w:rPr>
          <w:rFonts w:cstheme="minorHAnsi"/>
        </w:rPr>
      </w:pPr>
      <w:r>
        <w:rPr>
          <w:rFonts w:cstheme="minorHAnsi"/>
        </w:rPr>
        <w:t>Please u</w:t>
      </w:r>
      <w:r w:rsidR="009A7F62" w:rsidRPr="00AA1640">
        <w:rPr>
          <w:rFonts w:cstheme="minorHAnsi"/>
        </w:rPr>
        <w:t xml:space="preserve">se this form to </w:t>
      </w:r>
      <w:r w:rsidR="007E3315">
        <w:rPr>
          <w:rFonts w:cstheme="minorHAnsi"/>
        </w:rPr>
        <w:t>notify</w:t>
      </w:r>
      <w:r w:rsidR="007E3315" w:rsidRPr="00AA1640">
        <w:rPr>
          <w:rFonts w:cstheme="minorHAnsi"/>
        </w:rPr>
        <w:t xml:space="preserve"> </w:t>
      </w:r>
      <w:r w:rsidR="00AA1640" w:rsidRPr="00AA1640">
        <w:rPr>
          <w:rFonts w:cstheme="minorHAnsi"/>
        </w:rPr>
        <w:t>us that you have resigned and are no longer the superintendent pharmacist for the body corporate, LLP</w:t>
      </w:r>
      <w:r w:rsidR="00E526A5">
        <w:rPr>
          <w:rFonts w:cstheme="minorHAnsi"/>
        </w:rPr>
        <w:t>,</w:t>
      </w:r>
      <w:r w:rsidR="00AA1640" w:rsidRPr="00AA1640">
        <w:rPr>
          <w:rFonts w:cstheme="minorHAnsi"/>
        </w:rPr>
        <w:t xml:space="preserve"> or NHS trust you were working for. You can </w:t>
      </w:r>
      <w:r w:rsidR="0031399A">
        <w:rPr>
          <w:rFonts w:cstheme="minorHAnsi"/>
        </w:rPr>
        <w:t>inform</w:t>
      </w:r>
      <w:r w:rsidR="0031399A" w:rsidRPr="00AA1640">
        <w:rPr>
          <w:rFonts w:cstheme="minorHAnsi"/>
        </w:rPr>
        <w:t xml:space="preserve"> </w:t>
      </w:r>
      <w:r w:rsidR="00AA1640" w:rsidRPr="00AA1640">
        <w:rPr>
          <w:rFonts w:cstheme="minorHAnsi"/>
        </w:rPr>
        <w:t xml:space="preserve">us </w:t>
      </w:r>
      <w:r w:rsidR="00292A25">
        <w:t>before your official resignation date, but please be aware that it is a legal requirement to notify us no later than 28 days after you cease your role as superintendent pharmacist.</w:t>
      </w:r>
    </w:p>
    <w:p w14:paraId="0F9A5930" w14:textId="77777777" w:rsidR="00837D16" w:rsidRDefault="008F0F93" w:rsidP="00AA1640">
      <w:r>
        <w:t>Before submitting your notification, please ensure you read the guidance below to help you provide all the necessary information.</w:t>
      </w:r>
    </w:p>
    <w:p w14:paraId="2EE32331" w14:textId="27AF6AA1" w:rsidR="00AA1640" w:rsidRPr="00AA1640" w:rsidRDefault="00AA1640" w:rsidP="00AA1640">
      <w:pPr>
        <w:rPr>
          <w:b/>
          <w:color w:val="00759B" w:themeColor="text1"/>
        </w:rPr>
      </w:pPr>
      <w:r>
        <w:rPr>
          <w:b/>
          <w:color w:val="00759B" w:themeColor="text1"/>
        </w:rPr>
        <w:t>Completing the form</w:t>
      </w:r>
    </w:p>
    <w:p w14:paraId="35934D16" w14:textId="5434CA02" w:rsidR="001F7F75" w:rsidRDefault="001F7F75" w:rsidP="001F7F75">
      <w:pPr>
        <w:pStyle w:val="GPhCH2blue"/>
        <w:spacing w:after="120"/>
        <w:rPr>
          <w:rFonts w:cstheme="minorHAnsi"/>
          <w:b w:val="0"/>
          <w:color w:val="auto"/>
          <w:sz w:val="24"/>
          <w:szCs w:val="22"/>
        </w:rPr>
      </w:pPr>
      <w:bookmarkStart w:id="2" w:name="_Hlk65660764"/>
      <w:r w:rsidRPr="0069667D">
        <w:rPr>
          <w:rFonts w:cstheme="minorHAnsi"/>
          <w:b w:val="0"/>
          <w:color w:val="auto"/>
          <w:sz w:val="24"/>
          <w:szCs w:val="22"/>
        </w:rPr>
        <w:t>You can</w:t>
      </w:r>
      <w:r>
        <w:rPr>
          <w:rFonts w:cstheme="minorHAnsi"/>
          <w:b w:val="0"/>
          <w:color w:val="auto"/>
          <w:sz w:val="24"/>
          <w:szCs w:val="22"/>
        </w:rPr>
        <w:t xml:space="preserve"> complete this form electronically using Word. </w:t>
      </w:r>
      <w:r w:rsidR="004A221F" w:rsidRPr="004A221F">
        <w:rPr>
          <w:rFonts w:cstheme="minorHAnsi"/>
          <w:b w:val="0"/>
          <w:color w:val="auto"/>
          <w:sz w:val="24"/>
          <w:szCs w:val="22"/>
        </w:rPr>
        <w:t xml:space="preserve">Once you've filled it out, save the form as a PDF and use the ‘Fill &amp; Sign’ functionality in Adobe Acrobat to sign it. To activate this feature, click on the pen icon in the Adobe </w:t>
      </w:r>
      <w:r w:rsidR="00B844D3" w:rsidRPr="004A221F">
        <w:rPr>
          <w:rFonts w:cstheme="minorHAnsi"/>
          <w:b w:val="0"/>
          <w:color w:val="auto"/>
          <w:sz w:val="24"/>
          <w:szCs w:val="22"/>
        </w:rPr>
        <w:t>toolbar.</w:t>
      </w:r>
      <w:r w:rsidR="00B844D3">
        <w:rPr>
          <w:rFonts w:cstheme="minorHAnsi"/>
          <w:b w:val="0"/>
          <w:color w:val="auto"/>
          <w:sz w:val="24"/>
          <w:szCs w:val="22"/>
        </w:rPr>
        <w:t xml:space="preserve"> You</w:t>
      </w:r>
      <w:r>
        <w:rPr>
          <w:rFonts w:cstheme="minorHAnsi"/>
          <w:b w:val="0"/>
          <w:color w:val="auto"/>
          <w:sz w:val="24"/>
          <w:szCs w:val="22"/>
        </w:rPr>
        <w:t xml:space="preserve"> can </w:t>
      </w:r>
      <w:hyperlink r:id="rId11" w:history="1">
        <w:r w:rsidRPr="00320BC9">
          <w:rPr>
            <w:rStyle w:val="Hyperlink"/>
            <w:rFonts w:cstheme="minorHAnsi"/>
            <w:b/>
            <w:bCs/>
            <w:sz w:val="24"/>
            <w:szCs w:val="22"/>
          </w:rPr>
          <w:t>find out more about using Fill &amp; Sign on the Adobe website</w:t>
        </w:r>
      </w:hyperlink>
      <w:r w:rsidRPr="00320BC9">
        <w:rPr>
          <w:rFonts w:cstheme="minorHAnsi"/>
          <w:b w:val="0"/>
          <w:bCs/>
          <w:color w:val="auto"/>
          <w:sz w:val="24"/>
          <w:szCs w:val="22"/>
        </w:rPr>
        <w:t>.</w:t>
      </w:r>
      <w:r>
        <w:rPr>
          <w:rFonts w:cstheme="minorHAnsi"/>
          <w:b w:val="0"/>
          <w:color w:val="auto"/>
          <w:sz w:val="24"/>
          <w:szCs w:val="22"/>
        </w:rPr>
        <w:t xml:space="preserve"> </w:t>
      </w:r>
    </w:p>
    <w:p w14:paraId="6F0105E1" w14:textId="0692FA9A" w:rsidR="001F7F75" w:rsidRDefault="00ED46EC" w:rsidP="001F7F75">
      <w:pPr>
        <w:pStyle w:val="GPhCbodyblack"/>
        <w:spacing w:after="120"/>
        <w:rPr>
          <w:rFonts w:cstheme="minorHAnsi"/>
          <w:szCs w:val="22"/>
        </w:rPr>
      </w:pPr>
      <w:r>
        <w:t>You also have the option to print this form</w:t>
      </w:r>
      <w:r w:rsidR="001F7F75">
        <w:rPr>
          <w:rFonts w:cstheme="minorHAnsi"/>
          <w:szCs w:val="22"/>
        </w:rPr>
        <w:t>, fill it</w:t>
      </w:r>
      <w:r w:rsidR="001F7F75" w:rsidRPr="00144C60">
        <w:rPr>
          <w:rFonts w:cstheme="minorHAnsi"/>
          <w:szCs w:val="22"/>
        </w:rPr>
        <w:t xml:space="preserve"> in </w:t>
      </w:r>
      <w:r w:rsidR="001F7F75">
        <w:rPr>
          <w:rFonts w:cstheme="minorHAnsi"/>
          <w:szCs w:val="22"/>
        </w:rPr>
        <w:t>by hand, and send us a scanned</w:t>
      </w:r>
      <w:r w:rsidR="00B844D3">
        <w:rPr>
          <w:rFonts w:cstheme="minorHAnsi"/>
          <w:szCs w:val="22"/>
        </w:rPr>
        <w:t xml:space="preserve"> PDF</w:t>
      </w:r>
      <w:r w:rsidR="001F7F75">
        <w:rPr>
          <w:rFonts w:cstheme="minorHAnsi"/>
          <w:szCs w:val="22"/>
        </w:rPr>
        <w:t xml:space="preserve"> copy.</w:t>
      </w:r>
    </w:p>
    <w:bookmarkEnd w:id="2"/>
    <w:p w14:paraId="342BF8FD" w14:textId="422279D1" w:rsidR="001F7F75" w:rsidRDefault="00116CF3" w:rsidP="001F7F75">
      <w:pPr>
        <w:pStyle w:val="GPhCbodyblack"/>
        <w:spacing w:after="120"/>
        <w:rPr>
          <w:rFonts w:cstheme="minorHAnsi"/>
          <w:szCs w:val="22"/>
        </w:rPr>
      </w:pPr>
      <w:r>
        <w:t xml:space="preserve">Along with the form, you must provide evidence of the date on which you left or will leave your post. This could be a copy of your resignation confirmation letter from your employer, for </w:t>
      </w:r>
      <w:bookmarkStart w:id="3" w:name="_Hlk65660869"/>
      <w:r w:rsidR="00B844D3">
        <w:t>example.</w:t>
      </w:r>
      <w:r w:rsidR="00B844D3">
        <w:rPr>
          <w:rFonts w:cstheme="minorHAnsi"/>
          <w:szCs w:val="22"/>
        </w:rPr>
        <w:t xml:space="preserve"> Please</w:t>
      </w:r>
      <w:r w:rsidR="003E6EE6">
        <w:rPr>
          <w:rFonts w:cstheme="minorHAnsi"/>
          <w:szCs w:val="22"/>
        </w:rPr>
        <w:t xml:space="preserve"> </w:t>
      </w:r>
      <w:r w:rsidR="00A82037">
        <w:rPr>
          <w:rFonts w:cstheme="minorHAnsi"/>
          <w:szCs w:val="22"/>
        </w:rPr>
        <w:t xml:space="preserve">Submit your </w:t>
      </w:r>
      <w:r w:rsidR="003E6EE6">
        <w:rPr>
          <w:rFonts w:cstheme="minorHAnsi"/>
          <w:szCs w:val="22"/>
        </w:rPr>
        <w:t xml:space="preserve">complete </w:t>
      </w:r>
      <w:r w:rsidR="00A82037">
        <w:rPr>
          <w:rFonts w:cstheme="minorHAnsi"/>
          <w:szCs w:val="22"/>
        </w:rPr>
        <w:t xml:space="preserve">application and supporting documents via email to </w:t>
      </w:r>
      <w:hyperlink r:id="rId12" w:history="1">
        <w:r w:rsidR="00B844D3" w:rsidRPr="00842566">
          <w:rPr>
            <w:rStyle w:val="Hyperlink"/>
            <w:rFonts w:cstheme="minorHAnsi"/>
            <w:szCs w:val="22"/>
          </w:rPr>
          <w:t>premises@pharmacyregulation.org</w:t>
        </w:r>
      </w:hyperlink>
      <w:r w:rsidR="00A82037">
        <w:rPr>
          <w:rFonts w:cstheme="minorHAnsi"/>
          <w:szCs w:val="22"/>
        </w:rPr>
        <w:t xml:space="preserve"> </w:t>
      </w:r>
    </w:p>
    <w:p w14:paraId="592AB188" w14:textId="77777777" w:rsidR="00B844D3" w:rsidRDefault="00B844D3" w:rsidP="001F7F75">
      <w:pPr>
        <w:pStyle w:val="GPhCbodyblack"/>
        <w:spacing w:after="120"/>
        <w:rPr>
          <w:rFonts w:cstheme="minorHAnsi"/>
          <w:szCs w:val="22"/>
        </w:rPr>
      </w:pPr>
    </w:p>
    <w:p w14:paraId="1A11DA56" w14:textId="71854552" w:rsidR="00B844D3" w:rsidRPr="00B844D3" w:rsidRDefault="00B844D3" w:rsidP="00B844D3">
      <w:pPr>
        <w:rPr>
          <w:b/>
          <w:color w:val="00759B" w:themeColor="text1"/>
        </w:rPr>
      </w:pPr>
      <w:r>
        <w:rPr>
          <w:b/>
          <w:color w:val="00759B" w:themeColor="text1"/>
        </w:rPr>
        <w:t>What happens next?</w:t>
      </w:r>
    </w:p>
    <w:bookmarkEnd w:id="3"/>
    <w:p w14:paraId="79943B28" w14:textId="77777777" w:rsidR="00B844D3" w:rsidRDefault="00AA1640">
      <w:r w:rsidRPr="00141665">
        <w:t xml:space="preserve">We will take up to 28 days to process your notification. If we </w:t>
      </w:r>
      <w:r w:rsidR="00B844D3">
        <w:t>require</w:t>
      </w:r>
      <w:r w:rsidR="00B844D3" w:rsidRPr="00141665">
        <w:t xml:space="preserve"> </w:t>
      </w:r>
      <w:r w:rsidR="00B844D3">
        <w:t>additional</w:t>
      </w:r>
      <w:r w:rsidRPr="00141665">
        <w:t xml:space="preserve"> information, we will contact you using the details </w:t>
      </w:r>
      <w:r w:rsidR="005F1519">
        <w:t>provided on the notification form</w:t>
      </w:r>
      <w:r w:rsidRPr="00141665">
        <w:t>.</w:t>
      </w:r>
      <w:r w:rsidR="00783064">
        <w:t xml:space="preserve"> </w:t>
      </w:r>
      <w:r w:rsidR="005108B5">
        <w:t xml:space="preserve">Once your records have been updated, we will confirm this by email. </w:t>
      </w:r>
    </w:p>
    <w:p w14:paraId="0F5525D3" w14:textId="2873B284" w:rsidR="00141665" w:rsidRDefault="005108B5">
      <w:r>
        <w:t>We will also contact the pharmacy owner to prompt them to check if they need to appoint a new superintendent pharmacist.</w:t>
      </w:r>
      <w:r w:rsidR="00B844D3">
        <w:t xml:space="preserve"> </w:t>
      </w:r>
      <w:r w:rsidR="00F4707E">
        <w:t xml:space="preserve">The pharmacy owner’s record will be updated to </w:t>
      </w:r>
      <w:r>
        <w:t xml:space="preserve">reflect </w:t>
      </w:r>
      <w:r w:rsidR="00F4707E">
        <w:t>that you are no longer the superintendent pharmacist and the date you resigned. Your entry in the published register will also be updated.</w:t>
      </w:r>
    </w:p>
    <w:p w14:paraId="2C68DFE8" w14:textId="77777777" w:rsidR="00B844D3" w:rsidRDefault="00B844D3"/>
    <w:p w14:paraId="54254013" w14:textId="77777777" w:rsidR="00B844D3" w:rsidRDefault="00B844D3"/>
    <w:p w14:paraId="7B7B0F72" w14:textId="77777777" w:rsidR="00B844D3" w:rsidRDefault="00B844D3"/>
    <w:p w14:paraId="76B5E763" w14:textId="77777777" w:rsidR="00B844D3" w:rsidRDefault="00B844D3"/>
    <w:p w14:paraId="7CD5BBB2" w14:textId="77777777" w:rsidR="00B844D3" w:rsidRDefault="00B844D3"/>
    <w:p w14:paraId="13EED0DB" w14:textId="61D28926" w:rsidR="00722F02" w:rsidRDefault="00141665" w:rsidP="00A82037">
      <w:pPr>
        <w:pStyle w:val="Heading2"/>
        <w:numPr>
          <w:ilvl w:val="0"/>
          <w:numId w:val="17"/>
        </w:numPr>
        <w:spacing w:after="0"/>
        <w:ind w:left="425" w:hanging="425"/>
        <w:rPr>
          <w:sz w:val="36"/>
        </w:rPr>
      </w:pPr>
      <w:bookmarkStart w:id="4" w:name="_Hlk22822669"/>
      <w:r>
        <w:rPr>
          <w:sz w:val="36"/>
        </w:rPr>
        <w:lastRenderedPageBreak/>
        <w:t xml:space="preserve">Your </w:t>
      </w:r>
      <w:r w:rsidR="00722F02">
        <w:rPr>
          <w:sz w:val="36"/>
        </w:rPr>
        <w:t>details</w:t>
      </w:r>
    </w:p>
    <w:p w14:paraId="2AD37E3A" w14:textId="448B6834" w:rsidR="002F3CAA" w:rsidRPr="000C33DC" w:rsidRDefault="00722F02" w:rsidP="00141665">
      <w:r w:rsidRPr="00AD581E">
        <w:rPr>
          <w:b/>
          <w:color w:val="00759B" w:themeColor="text1"/>
        </w:rPr>
        <w:t xml:space="preserve">Give </w:t>
      </w:r>
      <w:r w:rsidR="00141665">
        <w:rPr>
          <w:b/>
          <w:color w:val="00759B" w:themeColor="text1"/>
        </w:rPr>
        <w:t>your</w:t>
      </w:r>
      <w:r w:rsidRPr="00AD581E">
        <w:rPr>
          <w:b/>
          <w:color w:val="00759B" w:themeColor="text1"/>
        </w:rPr>
        <w:t xml:space="preserve"> details </w:t>
      </w:r>
      <w:bookmarkEnd w:id="4"/>
      <w:r w:rsidR="00141665">
        <w:rPr>
          <w:b/>
          <w:color w:val="00759B" w:themeColor="text1"/>
        </w:rPr>
        <w:t>as the resigning superintendent pharmacist.</w:t>
      </w:r>
    </w:p>
    <w:tbl>
      <w:tblPr>
        <w:tblW w:w="10206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FFFFFF"/>
        <w:tblLook w:val="01E0" w:firstRow="1" w:lastRow="1" w:firstColumn="1" w:lastColumn="1" w:noHBand="0" w:noVBand="0"/>
      </w:tblPr>
      <w:tblGrid>
        <w:gridCol w:w="1897"/>
        <w:gridCol w:w="701"/>
        <w:gridCol w:w="705"/>
        <w:gridCol w:w="795"/>
        <w:gridCol w:w="705"/>
        <w:gridCol w:w="712"/>
        <w:gridCol w:w="705"/>
        <w:gridCol w:w="861"/>
        <w:gridCol w:w="705"/>
        <w:gridCol w:w="981"/>
        <w:gridCol w:w="1439"/>
      </w:tblGrid>
      <w:tr w:rsidR="002F3CAA" w:rsidRPr="00CA11FB" w14:paraId="66652389" w14:textId="77777777" w:rsidTr="00657B21">
        <w:trPr>
          <w:trHeight w:val="326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2B782" w14:textId="77777777" w:rsidR="002F3CAA" w:rsidRPr="00CA11FB" w:rsidRDefault="002F3CAA" w:rsidP="00657B21">
            <w:r w:rsidRPr="00CA11FB">
              <w:t>Title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6F156" w14:textId="77777777" w:rsidR="002F3CAA" w:rsidRPr="00CA11FB" w:rsidRDefault="002F3CAA" w:rsidP="00657B21">
            <w:r w:rsidRPr="00CA11FB">
              <w:t>Mr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F5346E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4"/>
            <w:r w:rsidRPr="00C33F55">
              <w:rPr>
                <w:color w:val="00759B" w:themeColor="text1"/>
              </w:rPr>
              <w:instrText xml:space="preserve"> FORMCHECKBOX </w:instrText>
            </w:r>
            <w:r w:rsidR="00EE1F3E">
              <w:rPr>
                <w:color w:val="00759B" w:themeColor="text1"/>
              </w:rPr>
            </w:r>
            <w:r w:rsidR="00EE1F3E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5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91EAE" w14:textId="77777777" w:rsidR="002F3CAA" w:rsidRPr="00CA11FB" w:rsidRDefault="002F3CAA" w:rsidP="00657B21">
            <w:r w:rsidRPr="00CA11FB">
              <w:t>Mrs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4AADF6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C33F55">
              <w:rPr>
                <w:color w:val="00759B" w:themeColor="text1"/>
              </w:rPr>
              <w:instrText xml:space="preserve"> FORMCHECKBOX </w:instrText>
            </w:r>
            <w:r w:rsidR="00EE1F3E">
              <w:rPr>
                <w:color w:val="00759B" w:themeColor="text1"/>
              </w:rPr>
            </w:r>
            <w:r w:rsidR="00EE1F3E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6"/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08B69" w14:textId="77777777" w:rsidR="002F3CAA" w:rsidRPr="00CA11FB" w:rsidRDefault="002F3CAA" w:rsidP="00657B21">
            <w:r w:rsidRPr="00CA11FB">
              <w:t>Ms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F11B34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6"/>
            <w:r w:rsidRPr="00C33F55">
              <w:rPr>
                <w:color w:val="00759B" w:themeColor="text1"/>
              </w:rPr>
              <w:instrText xml:space="preserve"> FORMCHECKBOX </w:instrText>
            </w:r>
            <w:r w:rsidR="00EE1F3E">
              <w:rPr>
                <w:color w:val="00759B" w:themeColor="text1"/>
              </w:rPr>
            </w:r>
            <w:r w:rsidR="00EE1F3E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7"/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AD6E7C" w14:textId="77777777" w:rsidR="002F3CAA" w:rsidRPr="00CA11FB" w:rsidRDefault="002F3CAA" w:rsidP="00657B21">
            <w:r w:rsidRPr="00CA11FB">
              <w:t>Miss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7467A9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7"/>
            <w:r w:rsidRPr="00C33F55">
              <w:rPr>
                <w:color w:val="00759B" w:themeColor="text1"/>
              </w:rPr>
              <w:instrText xml:space="preserve"> FORMCHECKBOX </w:instrText>
            </w:r>
            <w:r w:rsidR="00EE1F3E">
              <w:rPr>
                <w:color w:val="00759B" w:themeColor="text1"/>
              </w:rPr>
            </w:r>
            <w:r w:rsidR="00EE1F3E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8"/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16B9855B" w14:textId="77777777" w:rsidR="002F3CAA" w:rsidRPr="00CA11FB" w:rsidRDefault="002F3CAA" w:rsidP="00657B21">
            <w:r w:rsidRPr="00CA11FB">
              <w:t xml:space="preserve">Other </w:t>
            </w:r>
          </w:p>
        </w:tc>
        <w:tc>
          <w:tcPr>
            <w:tcW w:w="143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663DA80F" w14:textId="77777777" w:rsidR="002F3CAA" w:rsidRPr="00CA11FB" w:rsidRDefault="002F3CAA" w:rsidP="00657B21">
            <w:r w:rsidRPr="00CA11FB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9"/>
          </w:p>
        </w:tc>
      </w:tr>
    </w:tbl>
    <w:p w14:paraId="511121AD" w14:textId="77777777" w:rsidR="002F3CAA" w:rsidRPr="00CA11FB" w:rsidRDefault="002F3CAA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6E627F2E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1945BAB3" w14:textId="77777777" w:rsidR="002F3CAA" w:rsidRPr="00CA11FB" w:rsidRDefault="002F3CAA" w:rsidP="00657B21">
            <w:r>
              <w:t>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23181821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10"/>
          </w:p>
        </w:tc>
      </w:tr>
    </w:tbl>
    <w:p w14:paraId="53B5F5B4" w14:textId="77777777" w:rsidR="002F3CAA" w:rsidRPr="00CA11FB" w:rsidRDefault="002F3CAA" w:rsidP="002F3CAA">
      <w:pPr>
        <w:rPr>
          <w:sz w:val="12"/>
        </w:rPr>
      </w:pPr>
    </w:p>
    <w:tbl>
      <w:tblPr>
        <w:tblStyle w:val="TableGrid"/>
        <w:tblW w:w="6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42"/>
        <w:gridCol w:w="461"/>
        <w:gridCol w:w="461"/>
        <w:gridCol w:w="531"/>
        <w:gridCol w:w="461"/>
        <w:gridCol w:w="461"/>
        <w:gridCol w:w="461"/>
        <w:gridCol w:w="461"/>
      </w:tblGrid>
      <w:tr w:rsidR="00141665" w14:paraId="5AA04BD5" w14:textId="77777777" w:rsidTr="00141665">
        <w:tc>
          <w:tcPr>
            <w:tcW w:w="3342" w:type="dxa"/>
            <w:tcBorders>
              <w:right w:val="single" w:sz="8" w:space="0" w:color="00759B" w:themeColor="text1"/>
            </w:tcBorders>
            <w:vAlign w:val="bottom"/>
          </w:tcPr>
          <w:p w14:paraId="40217801" w14:textId="6BCC3D90" w:rsidR="00141665" w:rsidRDefault="00141665" w:rsidP="00A841AF">
            <w:pPr>
              <w:pStyle w:val="GPhCbodyblack"/>
              <w:spacing w:after="120"/>
              <w:rPr>
                <w:rFonts w:eastAsia="Calibri"/>
              </w:rPr>
            </w:pPr>
            <w:bookmarkStart w:id="11" w:name="_Hlk65661530"/>
            <w:r>
              <w:rPr>
                <w:rFonts w:eastAsia="Calibri"/>
              </w:rPr>
              <w:t>GPhC registration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F0583AC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719937FF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1E061BAA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6B5FFD21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C7ED9EA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97ADAD3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49298AF2" w14:textId="77777777" w:rsidR="00141665" w:rsidRDefault="00141665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bookmarkEnd w:id="11"/>
    </w:tbl>
    <w:p w14:paraId="455F0AD8" w14:textId="77777777" w:rsidR="00C33F55" w:rsidRDefault="00C33F55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136EE54A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1CAB9E60" w14:textId="77777777" w:rsidR="002F3CAA" w:rsidRPr="00CA11FB" w:rsidRDefault="002F3CAA" w:rsidP="00657B21">
            <w:pPr>
              <w:ind w:left="34"/>
            </w:pPr>
            <w:r>
              <w:t>Email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EE7888F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205F0DCB" w14:textId="77777777" w:rsidR="002F3CAA" w:rsidRPr="00722F02" w:rsidRDefault="002F3CAA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5491165A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79A0EA47" w14:textId="77777777" w:rsidR="002F3CAA" w:rsidRPr="00CA11FB" w:rsidRDefault="002F3CAA" w:rsidP="00657B21">
            <w:pPr>
              <w:ind w:left="34"/>
            </w:pPr>
            <w:r>
              <w:t>Phone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2D489536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5D135D73" w14:textId="77777777" w:rsidR="002F3CAA" w:rsidRPr="000C33DC" w:rsidRDefault="002F3CAA" w:rsidP="00A82037">
      <w:pPr>
        <w:spacing w:after="0"/>
      </w:pPr>
    </w:p>
    <w:p w14:paraId="4AF4EE0D" w14:textId="25F81D1C" w:rsidR="006F41EE" w:rsidRDefault="006D67DB" w:rsidP="00A82037">
      <w:pPr>
        <w:pStyle w:val="Heading2"/>
        <w:numPr>
          <w:ilvl w:val="0"/>
          <w:numId w:val="17"/>
        </w:numPr>
        <w:spacing w:after="0"/>
        <w:ind w:left="425" w:hanging="425"/>
        <w:rPr>
          <w:sz w:val="36"/>
        </w:rPr>
      </w:pPr>
      <w:r>
        <w:rPr>
          <w:sz w:val="36"/>
        </w:rPr>
        <w:t xml:space="preserve">Pharmacy owner </w:t>
      </w:r>
      <w:r w:rsidR="006F41EE" w:rsidRPr="006F41EE">
        <w:rPr>
          <w:sz w:val="36"/>
        </w:rPr>
        <w:t xml:space="preserve">details </w:t>
      </w:r>
    </w:p>
    <w:p w14:paraId="3A81820E" w14:textId="06023641" w:rsidR="006D67DB" w:rsidRPr="006D67DB" w:rsidRDefault="006D67DB" w:rsidP="006D67DB">
      <w:pPr>
        <w:rPr>
          <w:b/>
          <w:color w:val="00759B" w:themeColor="text1"/>
        </w:rPr>
      </w:pPr>
      <w:r w:rsidRPr="006D67DB">
        <w:rPr>
          <w:b/>
          <w:color w:val="00759B" w:themeColor="text1"/>
        </w:rPr>
        <w:t xml:space="preserve">Give the details of the body corporate, </w:t>
      </w:r>
      <w:proofErr w:type="gramStart"/>
      <w:r w:rsidRPr="006D67DB">
        <w:rPr>
          <w:rFonts w:cstheme="minorHAnsi"/>
          <w:b/>
          <w:color w:val="00759B" w:themeColor="text1"/>
        </w:rPr>
        <w:t>LLP</w:t>
      </w:r>
      <w:proofErr w:type="gramEnd"/>
      <w:r w:rsidRPr="006D67DB">
        <w:rPr>
          <w:rFonts w:cstheme="minorHAnsi"/>
          <w:b/>
          <w:color w:val="00759B" w:themeColor="text1"/>
        </w:rPr>
        <w:t xml:space="preserve"> or NHS trust where you are resigning, or have resigned, from the post of </w:t>
      </w:r>
      <w:r w:rsidR="00497784">
        <w:rPr>
          <w:rFonts w:cstheme="minorHAnsi"/>
          <w:b/>
          <w:color w:val="00759B" w:themeColor="text1"/>
        </w:rPr>
        <w:t>s</w:t>
      </w:r>
      <w:r w:rsidRPr="006D67DB">
        <w:rPr>
          <w:rFonts w:cstheme="minorHAnsi"/>
          <w:b/>
          <w:color w:val="00759B" w:themeColor="text1"/>
        </w:rPr>
        <w:t xml:space="preserve">uperintendent </w:t>
      </w:r>
      <w:r w:rsidR="00497784">
        <w:rPr>
          <w:rFonts w:cstheme="minorHAnsi"/>
          <w:b/>
          <w:color w:val="00759B" w:themeColor="text1"/>
        </w:rPr>
        <w:t>p</w:t>
      </w:r>
      <w:r w:rsidRPr="006D67DB">
        <w:rPr>
          <w:rFonts w:cstheme="minorHAnsi"/>
          <w:b/>
          <w:color w:val="00759B" w:themeColor="text1"/>
        </w:rPr>
        <w:t>harmacist. You can find the owner number on myGPhCpharmacy.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2127"/>
        <w:gridCol w:w="8079"/>
      </w:tblGrid>
      <w:tr w:rsidR="006F41EE" w:rsidRPr="006F41EE" w14:paraId="4F8F0025" w14:textId="77777777" w:rsidTr="00A82037">
        <w:trPr>
          <w:trHeight w:val="397"/>
        </w:trPr>
        <w:tc>
          <w:tcPr>
            <w:tcW w:w="2127" w:type="dxa"/>
            <w:tcBorders>
              <w:right w:val="single" w:sz="8" w:space="0" w:color="00759B"/>
            </w:tcBorders>
            <w:shd w:val="clear" w:color="auto" w:fill="auto"/>
          </w:tcPr>
          <w:p w14:paraId="0D65C57F" w14:textId="77777777" w:rsidR="006F41EE" w:rsidRPr="006F41EE" w:rsidRDefault="006F41EE" w:rsidP="006F41EE">
            <w:r w:rsidRPr="006F41EE">
              <w:t xml:space="preserve">Organisation name </w:t>
            </w:r>
          </w:p>
        </w:tc>
        <w:tc>
          <w:tcPr>
            <w:tcW w:w="807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4565887" w14:textId="77777777" w:rsidR="006F41EE" w:rsidRPr="006F41EE" w:rsidRDefault="006F41EE" w:rsidP="006F41EE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fldChar w:fldCharType="end"/>
            </w:r>
          </w:p>
        </w:tc>
      </w:tr>
    </w:tbl>
    <w:p w14:paraId="3C0561C2" w14:textId="06F2FAFE" w:rsidR="006F41EE" w:rsidRDefault="006F41EE" w:rsidP="006F41EE">
      <w:pPr>
        <w:rPr>
          <w:sz w:val="12"/>
        </w:rPr>
      </w:pPr>
    </w:p>
    <w:tbl>
      <w:tblPr>
        <w:tblStyle w:val="TableGrid"/>
        <w:tblW w:w="9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42"/>
        <w:gridCol w:w="461"/>
        <w:gridCol w:w="461"/>
        <w:gridCol w:w="531"/>
        <w:gridCol w:w="461"/>
        <w:gridCol w:w="461"/>
        <w:gridCol w:w="461"/>
        <w:gridCol w:w="461"/>
        <w:gridCol w:w="2556"/>
      </w:tblGrid>
      <w:tr w:rsidR="006D67DB" w14:paraId="36CAC980" w14:textId="77777777" w:rsidTr="00A841AF">
        <w:tc>
          <w:tcPr>
            <w:tcW w:w="3342" w:type="dxa"/>
            <w:tcBorders>
              <w:right w:val="single" w:sz="8" w:space="0" w:color="00759B" w:themeColor="text1"/>
            </w:tcBorders>
            <w:vAlign w:val="bottom"/>
          </w:tcPr>
          <w:p w14:paraId="134590DA" w14:textId="77777777" w:rsidR="006D67DB" w:rsidRDefault="006D67DB" w:rsidP="00A841AF">
            <w:pPr>
              <w:pStyle w:val="GPhCbodyblack"/>
              <w:spacing w:after="120"/>
              <w:rPr>
                <w:rFonts w:eastAsia="Calibri"/>
              </w:rPr>
            </w:pPr>
            <w:bookmarkStart w:id="12" w:name="_Hlk65661562"/>
            <w:r>
              <w:rPr>
                <w:rFonts w:eastAsia="Calibri"/>
              </w:rPr>
              <w:t>GPhC owner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6ED2AFCB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23AEEC38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8A8E25C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20097DF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7BCF258B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4E0360A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3885F0E1" w14:textId="77777777" w:rsidR="006D67DB" w:rsidRDefault="006D67DB" w:rsidP="00A841A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2556" w:type="dxa"/>
            <w:tcBorders>
              <w:left w:val="single" w:sz="8" w:space="0" w:color="00759B" w:themeColor="text1"/>
            </w:tcBorders>
            <w:vAlign w:val="center"/>
          </w:tcPr>
          <w:p w14:paraId="0576BA03" w14:textId="77777777" w:rsidR="006D67DB" w:rsidRDefault="006D67DB" w:rsidP="00A841AF">
            <w:pPr>
              <w:pStyle w:val="GPhCbodyblack"/>
              <w:spacing w:after="120"/>
              <w:rPr>
                <w:rFonts w:eastAsia="Calibri"/>
              </w:rPr>
            </w:pPr>
          </w:p>
        </w:tc>
      </w:tr>
      <w:bookmarkEnd w:id="12"/>
    </w:tbl>
    <w:p w14:paraId="3B2EB8F2" w14:textId="77777777" w:rsidR="00657B21" w:rsidRPr="00657B21" w:rsidRDefault="00657B21" w:rsidP="00A82037">
      <w:pPr>
        <w:spacing w:after="0"/>
        <w:ind w:left="567"/>
        <w:rPr>
          <w:b/>
        </w:rPr>
      </w:pPr>
    </w:p>
    <w:p w14:paraId="18538175" w14:textId="59A32CF9" w:rsidR="00F851E9" w:rsidRPr="000C33DC" w:rsidRDefault="000C33DC" w:rsidP="00A82037">
      <w:pPr>
        <w:pStyle w:val="Heading2"/>
        <w:numPr>
          <w:ilvl w:val="0"/>
          <w:numId w:val="17"/>
        </w:numPr>
        <w:spacing w:after="0"/>
        <w:ind w:left="425" w:hanging="425"/>
      </w:pPr>
      <w:r>
        <w:t>Resignation details</w:t>
      </w:r>
    </w:p>
    <w:p w14:paraId="670642B4" w14:textId="797E3AFE" w:rsidR="003D3366" w:rsidRPr="000C33DC" w:rsidRDefault="000C33DC" w:rsidP="000C33DC">
      <w:pPr>
        <w:pStyle w:val="GPhCbodyblack"/>
        <w:spacing w:after="120"/>
        <w:ind w:right="-57"/>
        <w:rPr>
          <w:rFonts w:ascii="Calibri" w:eastAsia="Calibri" w:hAnsi="Calibri" w:cs="Open Sans"/>
          <w:b/>
          <w:spacing w:val="-2"/>
        </w:rPr>
      </w:pPr>
      <w:r w:rsidRPr="000C33DC">
        <w:rPr>
          <w:rFonts w:ascii="Calibri" w:eastAsia="Calibri" w:hAnsi="Calibri" w:cs="Open Sans"/>
          <w:b/>
          <w:spacing w:val="-2"/>
        </w:rPr>
        <w:t xml:space="preserve">I declare that I have resigned, or will be resigning, from the position of </w:t>
      </w:r>
      <w:r w:rsidR="00497784">
        <w:rPr>
          <w:rFonts w:ascii="Calibri" w:eastAsia="Calibri" w:hAnsi="Calibri" w:cs="Open Sans"/>
          <w:b/>
          <w:spacing w:val="-2"/>
        </w:rPr>
        <w:t>s</w:t>
      </w:r>
      <w:r w:rsidRPr="000C33DC">
        <w:rPr>
          <w:rFonts w:ascii="Calibri" w:eastAsia="Calibri" w:hAnsi="Calibri" w:cs="Open Sans"/>
          <w:b/>
          <w:spacing w:val="-2"/>
        </w:rPr>
        <w:t xml:space="preserve">uperintendent </w:t>
      </w:r>
      <w:r w:rsidR="00497784">
        <w:rPr>
          <w:rFonts w:ascii="Calibri" w:eastAsia="Calibri" w:hAnsi="Calibri" w:cs="Open Sans"/>
          <w:b/>
          <w:spacing w:val="-2"/>
        </w:rPr>
        <w:t>p</w:t>
      </w:r>
      <w:r w:rsidRPr="000C33DC">
        <w:rPr>
          <w:rFonts w:ascii="Calibri" w:eastAsia="Calibri" w:hAnsi="Calibri" w:cs="Open Sans"/>
          <w:b/>
          <w:spacing w:val="-2"/>
        </w:rPr>
        <w:t>harmacist at the organisation named above, on: (DDMMYY)</w:t>
      </w:r>
    </w:p>
    <w:tbl>
      <w:tblPr>
        <w:tblStyle w:val="TableGrid"/>
        <w:tblW w:w="3402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0C33DC" w14:paraId="74B32F85" w14:textId="77777777" w:rsidTr="000C33DC">
        <w:tc>
          <w:tcPr>
            <w:tcW w:w="56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5085B199" w14:textId="77777777" w:rsidR="000C33DC" w:rsidRDefault="000C33DC" w:rsidP="00E46195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6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33FB2355" w14:textId="77777777" w:rsidR="000C33DC" w:rsidRDefault="000C33DC" w:rsidP="00E46195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6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44874B2C" w14:textId="77777777" w:rsidR="000C33DC" w:rsidRDefault="000C33DC" w:rsidP="00E46195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6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55BA1EA" w14:textId="77777777" w:rsidR="000C33DC" w:rsidRDefault="000C33DC" w:rsidP="00E46195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6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775F5A0F" w14:textId="77777777" w:rsidR="000C33DC" w:rsidRDefault="000C33DC" w:rsidP="00E46195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6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200ED94D" w14:textId="77777777" w:rsidR="000C33DC" w:rsidRDefault="000C33DC" w:rsidP="00E46195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</w:tbl>
    <w:p w14:paraId="54E0D62F" w14:textId="466991D7" w:rsidR="000C33DC" w:rsidRDefault="000C33DC" w:rsidP="00A82037">
      <w:pPr>
        <w:pStyle w:val="GPhCbodyblack"/>
        <w:spacing w:after="0"/>
        <w:ind w:right="-57"/>
        <w:rPr>
          <w:rFonts w:ascii="Calibri" w:eastAsia="Calibri" w:hAnsi="Calibri" w:cs="Open Sans"/>
          <w:spacing w:val="-2"/>
        </w:rPr>
      </w:pPr>
    </w:p>
    <w:p w14:paraId="5B0CC52A" w14:textId="1A0CDD48" w:rsidR="000C33DC" w:rsidRDefault="000C33DC" w:rsidP="00A82037">
      <w:pPr>
        <w:pStyle w:val="GPhCbodyblack"/>
        <w:spacing w:after="0"/>
        <w:ind w:right="-57"/>
        <w:rPr>
          <w:color w:val="00759B" w:themeColor="text1"/>
        </w:rPr>
      </w:pPr>
      <w:r w:rsidRPr="000C33DC">
        <w:rPr>
          <w:rFonts w:ascii="Calibri" w:eastAsia="Calibri" w:hAnsi="Calibri" w:cs="Open Sans"/>
          <w:b/>
          <w:spacing w:val="-2"/>
        </w:rPr>
        <w:t>I have included evidence of my resignation as part of this notification</w:t>
      </w:r>
      <w:r>
        <w:rPr>
          <w:rFonts w:ascii="Calibri" w:eastAsia="Calibri" w:hAnsi="Calibri" w:cs="Open Sans"/>
          <w:spacing w:val="-2"/>
        </w:rPr>
        <w:tab/>
      </w:r>
      <w:r w:rsidRPr="00C33F55">
        <w:rPr>
          <w:color w:val="00759B" w:themeColor="text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33F55">
        <w:rPr>
          <w:color w:val="00759B" w:themeColor="text1"/>
        </w:rPr>
        <w:instrText xml:space="preserve"> FORMCHECKBOX </w:instrText>
      </w:r>
      <w:r w:rsidR="00EE1F3E">
        <w:rPr>
          <w:color w:val="00759B" w:themeColor="text1"/>
        </w:rPr>
      </w:r>
      <w:r w:rsidR="00EE1F3E">
        <w:rPr>
          <w:color w:val="00759B" w:themeColor="text1"/>
        </w:rPr>
        <w:fldChar w:fldCharType="separate"/>
      </w:r>
      <w:r w:rsidRPr="00C33F55">
        <w:rPr>
          <w:color w:val="00759B" w:themeColor="text1"/>
        </w:rPr>
        <w:fldChar w:fldCharType="end"/>
      </w:r>
    </w:p>
    <w:p w14:paraId="7A91D996" w14:textId="77777777" w:rsidR="000C33DC" w:rsidRDefault="000C33DC" w:rsidP="000C33DC">
      <w:pPr>
        <w:pStyle w:val="GPhCbodyblack"/>
        <w:spacing w:after="120"/>
        <w:ind w:right="-57"/>
        <w:rPr>
          <w:rFonts w:ascii="Calibri" w:eastAsia="Calibri" w:hAnsi="Calibri" w:cs="Open Sans"/>
          <w:spacing w:val="-2"/>
        </w:rPr>
      </w:pPr>
    </w:p>
    <w:tbl>
      <w:tblPr>
        <w:tblStyle w:val="TableGrid"/>
        <w:tblpPr w:leftFromText="181" w:rightFromText="181" w:vertAnchor="text" w:horzAnchor="page" w:tblpX="6801" w:tblpYSpec="inside"/>
        <w:tblW w:w="3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</w:tblGrid>
      <w:tr w:rsidR="000C33DC" w14:paraId="7C95DFEA" w14:textId="77777777" w:rsidTr="000C33DC"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5538692" w14:textId="77777777" w:rsidR="000C33DC" w:rsidRDefault="000C33DC" w:rsidP="000C33D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05E7E4F" w14:textId="77777777" w:rsidR="000C33DC" w:rsidRDefault="000C33DC" w:rsidP="000C33D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64206C7F" w14:textId="77777777" w:rsidR="000C33DC" w:rsidRDefault="000C33DC" w:rsidP="000C33D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AEF2F22" w14:textId="77777777" w:rsidR="000C33DC" w:rsidRDefault="000C33DC" w:rsidP="000C33D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4F013E0" w14:textId="77777777" w:rsidR="000C33DC" w:rsidRDefault="000C33DC" w:rsidP="000C33D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9376121" w14:textId="77777777" w:rsidR="000C33DC" w:rsidRDefault="000C33DC" w:rsidP="000C33D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</w:tr>
    </w:tbl>
    <w:p w14:paraId="2718E5D8" w14:textId="77777777" w:rsidR="003D3366" w:rsidRDefault="003D3366" w:rsidP="000C33DC">
      <w:pPr>
        <w:pStyle w:val="GPhCbodyblack"/>
        <w:spacing w:after="120"/>
        <w:rPr>
          <w:rFonts w:eastAsia="Calibri"/>
          <w:spacing w:val="2"/>
        </w:rPr>
      </w:pPr>
      <w:r w:rsidRPr="007A46B3">
        <w:rPr>
          <w:rFonts w:eastAsia="Calibri"/>
          <w:noProof/>
          <w:spacing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F4EDB" wp14:editId="58D1E7FE">
                <wp:simplePos x="0" y="0"/>
                <wp:positionH relativeFrom="column">
                  <wp:posOffset>615315</wp:posOffset>
                </wp:positionH>
                <wp:positionV relativeFrom="paragraph">
                  <wp:posOffset>5080</wp:posOffset>
                </wp:positionV>
                <wp:extent cx="2344420" cy="755650"/>
                <wp:effectExtent l="0" t="0" r="17780" b="254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4420" cy="75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59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73998" id="Rectangle 8" o:spid="_x0000_s1026" style="position:absolute;margin-left:48.45pt;margin-top:.4pt;width:184.6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" filled="f" strokecolor="#00759b" strokeweight="1pt">
                <v:path arrowok="t"/>
              </v:rect>
            </w:pict>
          </mc:Fallback>
        </mc:AlternateContent>
      </w:r>
      <w:r>
        <w:rPr>
          <w:rFonts w:eastAsia="Calibri"/>
          <w:spacing w:val="2"/>
        </w:rPr>
        <w:t xml:space="preserve">Signed </w:t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  <w:t xml:space="preserve">Date </w:t>
      </w:r>
    </w:p>
    <w:p w14:paraId="01364891" w14:textId="77777777" w:rsidR="003D3366" w:rsidRDefault="003D3366" w:rsidP="003D3366">
      <w:pPr>
        <w:pStyle w:val="NormalIndent"/>
      </w:pPr>
    </w:p>
    <w:p w14:paraId="1A8AA5E4" w14:textId="77777777" w:rsidR="003D3366" w:rsidRDefault="003D3366" w:rsidP="003D3366">
      <w:pPr>
        <w:pStyle w:val="NormalIndent"/>
      </w:pPr>
    </w:p>
    <w:p w14:paraId="1E41CA95" w14:textId="5D056EB3" w:rsidR="00A82037" w:rsidRDefault="00A82037" w:rsidP="00A82037">
      <w:pPr>
        <w:pStyle w:val="NormalIndent"/>
        <w:spacing w:after="0"/>
      </w:pPr>
    </w:p>
    <w:p w14:paraId="3A3252E3" w14:textId="77777777" w:rsidR="00A82037" w:rsidRDefault="00A82037" w:rsidP="00A82037">
      <w:pPr>
        <w:spacing w:after="0"/>
        <w:rPr>
          <w:rFonts w:cstheme="minorHAnsi"/>
          <w:b/>
          <w:bCs/>
        </w:rPr>
      </w:pPr>
      <w:bookmarkStart w:id="13" w:name="_Hlk65662538"/>
      <w:r w:rsidRPr="0025711A">
        <w:rPr>
          <w:rFonts w:cstheme="minorHAnsi"/>
          <w:b/>
          <w:bCs/>
        </w:rPr>
        <w:t>Adding your signature using Adobe Fill &amp; Sign</w:t>
      </w:r>
    </w:p>
    <w:p w14:paraId="37A29AE4" w14:textId="77777777" w:rsidR="00A82037" w:rsidRDefault="00A82037" w:rsidP="00A82037">
      <w:pPr>
        <w:spacing w:after="0"/>
        <w:rPr>
          <w:rFonts w:cstheme="minorHAnsi"/>
        </w:rPr>
      </w:pPr>
      <w:r>
        <w:rPr>
          <w:rFonts w:cstheme="minorHAnsi"/>
        </w:rPr>
        <w:t>Click on the ‘sign’ icon in the Fill &amp; Sign toolbar and select ‘Add signature’. You can add your signature in two ways:</w:t>
      </w:r>
    </w:p>
    <w:p w14:paraId="741D0127" w14:textId="2A495AE0" w:rsidR="00A82037" w:rsidRDefault="00A82037" w:rsidP="00A82037">
      <w:pPr>
        <w:pStyle w:val="ListParagraph"/>
        <w:numPr>
          <w:ilvl w:val="6"/>
          <w:numId w:val="53"/>
        </w:numPr>
        <w:spacing w:after="0"/>
        <w:ind w:left="425" w:hanging="357"/>
        <w:rPr>
          <w:rFonts w:cstheme="minorHAnsi"/>
        </w:rPr>
      </w:pPr>
      <w:r>
        <w:rPr>
          <w:rFonts w:cstheme="minorHAnsi"/>
        </w:rPr>
        <w:t>Click on the ‘Draw’ icon and use your mouse to draw your signature (much as you would when accepting a package delivery)</w:t>
      </w:r>
    </w:p>
    <w:p w14:paraId="17C23DB1" w14:textId="77777777" w:rsidR="00A82037" w:rsidRDefault="00A82037" w:rsidP="00896DED">
      <w:pPr>
        <w:pStyle w:val="ListParagraph"/>
        <w:numPr>
          <w:ilvl w:val="6"/>
          <w:numId w:val="53"/>
        </w:numPr>
        <w:spacing w:after="0"/>
        <w:ind w:left="425" w:hanging="357"/>
        <w:rPr>
          <w:rFonts w:cstheme="minorHAnsi"/>
        </w:rPr>
      </w:pPr>
      <w:r>
        <w:rPr>
          <w:rFonts w:cstheme="minorHAnsi"/>
        </w:rPr>
        <w:t>Click on the ‘Image’ icon (first you will need to take a photograph of your signature and save it to your PC) and then select the image you have saved of your signature.</w:t>
      </w:r>
    </w:p>
    <w:p w14:paraId="3474A830" w14:textId="5429A4DB" w:rsidR="00A82037" w:rsidRDefault="00A82037" w:rsidP="00896DED">
      <w:pPr>
        <w:pStyle w:val="NormalIndent"/>
        <w:spacing w:after="0"/>
        <w:ind w:left="68"/>
        <w:rPr>
          <w:rFonts w:cstheme="minorHAnsi"/>
          <w:b/>
          <w:bCs/>
        </w:rPr>
      </w:pPr>
      <w:r w:rsidRPr="00D2278B">
        <w:rPr>
          <w:rFonts w:cstheme="minorHAnsi"/>
          <w:b/>
          <w:bCs/>
        </w:rPr>
        <w:t>Please note that we will not accept a typed signature.</w:t>
      </w:r>
    </w:p>
    <w:p w14:paraId="5CA657E6" w14:textId="77777777" w:rsidR="00896DED" w:rsidRDefault="00896DED" w:rsidP="00896DED">
      <w:pPr>
        <w:pStyle w:val="NormalIndent"/>
        <w:spacing w:after="0"/>
        <w:ind w:left="2160"/>
        <w:rPr>
          <w:rFonts w:cstheme="minorHAnsi"/>
          <w:b/>
          <w:bCs/>
        </w:rPr>
      </w:pPr>
    </w:p>
    <w:p w14:paraId="162289B2" w14:textId="681D7635" w:rsidR="00896DED" w:rsidRDefault="00896DED" w:rsidP="00896DED">
      <w:pPr>
        <w:pStyle w:val="NormalIndent"/>
        <w:spacing w:after="0"/>
        <w:ind w:left="0"/>
      </w:pPr>
      <w:r w:rsidRPr="00896DED">
        <w:rPr>
          <w:rFonts w:cstheme="minorHAnsi"/>
        </w:rPr>
        <w:t>Email your completed form to</w:t>
      </w:r>
      <w:r>
        <w:rPr>
          <w:rFonts w:cstheme="minorHAnsi"/>
          <w:b/>
          <w:bCs/>
        </w:rPr>
        <w:t xml:space="preserve">: </w:t>
      </w:r>
      <w:hyperlink r:id="rId13" w:history="1">
        <w:r w:rsidR="00B844D3" w:rsidRPr="00842566">
          <w:rPr>
            <w:rStyle w:val="Hyperlink"/>
            <w:rFonts w:cstheme="minorHAnsi"/>
            <w:szCs w:val="22"/>
          </w:rPr>
          <w:t>premises@pharmacyregulation.org</w:t>
        </w:r>
      </w:hyperlink>
      <w:bookmarkEnd w:id="13"/>
    </w:p>
    <w:sectPr w:rsidR="00896DED" w:rsidSect="00A82037">
      <w:headerReference w:type="default" r:id="rId14"/>
      <w:footerReference w:type="default" r:id="rId15"/>
      <w:headerReference w:type="first" r:id="rId16"/>
      <w:footerReference w:type="first" r:id="rId17"/>
      <w:type w:val="oddPage"/>
      <w:pgSz w:w="11906" w:h="16838" w:code="9"/>
      <w:pgMar w:top="1134" w:right="851" w:bottom="1418" w:left="851" w:header="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6FC3" w14:textId="77777777" w:rsidR="0086633F" w:rsidRDefault="0086633F" w:rsidP="00FE3018">
      <w:pPr>
        <w:spacing w:after="0"/>
      </w:pPr>
      <w:r>
        <w:separator/>
      </w:r>
    </w:p>
  </w:endnote>
  <w:endnote w:type="continuationSeparator" w:id="0">
    <w:p w14:paraId="18B3F858" w14:textId="77777777" w:rsidR="0086633F" w:rsidRDefault="0086633F" w:rsidP="00FE30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OT-Ligh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3FCFB" w14:textId="07783542" w:rsidR="00AA1640" w:rsidRDefault="00EE1F3E" w:rsidP="00222A18">
    <w:pPr>
      <w:pStyle w:val="Footer"/>
      <w:tabs>
        <w:tab w:val="left" w:pos="8647"/>
      </w:tabs>
    </w:pPr>
    <w:sdt>
      <w:sdtPr>
        <w:alias w:val="Title"/>
        <w:tag w:val=""/>
        <w:id w:val="427854405"/>
        <w:placeholder>
          <w:docPart w:val="FEB65478AC074865924F7EB1DCD6503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5608">
          <w:t>Notification of the resignation of a superintendent pharmacist</w:t>
        </w:r>
      </w:sdtContent>
    </w:sdt>
    <w:r w:rsidR="00AA1640" w:rsidRPr="00BB210D">
      <w:t xml:space="preserve"> </w:t>
    </w:r>
    <w:r w:rsidR="00AA1640">
      <w:tab/>
    </w:r>
    <w:r w:rsidR="00AA1640" w:rsidRPr="00BB210D">
      <w:t xml:space="preserve">Page </w:t>
    </w:r>
    <w:r w:rsidR="00AA1640" w:rsidRPr="00BB210D">
      <w:fldChar w:fldCharType="begin"/>
    </w:r>
    <w:r w:rsidR="00AA1640" w:rsidRPr="00BB210D">
      <w:instrText xml:space="preserve"> page </w:instrText>
    </w:r>
    <w:r w:rsidR="00AA1640" w:rsidRPr="00BB210D">
      <w:fldChar w:fldCharType="separate"/>
    </w:r>
    <w:r w:rsidR="00AA1640">
      <w:t>11</w:t>
    </w:r>
    <w:r w:rsidR="00AA1640" w:rsidRPr="00BB210D">
      <w:fldChar w:fldCharType="end"/>
    </w:r>
    <w:r w:rsidR="00AA1640" w:rsidRPr="00BB210D">
      <w:t xml:space="preserve"> of </w:t>
    </w:r>
    <w:fldSimple w:instr=" numpages ">
      <w:r w:rsidR="00AA1640">
        <w:t>29</w:t>
      </w:r>
    </w:fldSimple>
  </w:p>
  <w:p w14:paraId="4B9240C0" w14:textId="77777777" w:rsidR="00AA1640" w:rsidRDefault="00AA1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4AFE" w14:textId="71966A76" w:rsidR="00AA1640" w:rsidRDefault="00EE1F3E" w:rsidP="00222A18">
    <w:pPr>
      <w:pStyle w:val="Footer"/>
      <w:tabs>
        <w:tab w:val="left" w:pos="8647"/>
      </w:tabs>
    </w:pPr>
    <w:sdt>
      <w:sdtPr>
        <w:alias w:val="Title"/>
        <w:tag w:val=""/>
        <w:id w:val="-780804477"/>
        <w:placeholder>
          <w:docPart w:val="F6C22607FC324D259E7F7664C039794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5608">
          <w:t>Notification of the resignation of a superintendent pharmacist</w:t>
        </w:r>
      </w:sdtContent>
    </w:sdt>
    <w:r w:rsidR="00AA1640" w:rsidRPr="00BB210D">
      <w:t xml:space="preserve"> </w:t>
    </w:r>
    <w:r w:rsidR="00AA1640">
      <w:tab/>
    </w:r>
    <w:r w:rsidR="00AA1640" w:rsidRPr="00BB210D">
      <w:t xml:space="preserve">Page </w:t>
    </w:r>
    <w:r w:rsidR="00AA1640" w:rsidRPr="00BB210D">
      <w:fldChar w:fldCharType="begin"/>
    </w:r>
    <w:r w:rsidR="00AA1640" w:rsidRPr="00BB210D">
      <w:instrText xml:space="preserve"> page </w:instrText>
    </w:r>
    <w:r w:rsidR="00AA1640" w:rsidRPr="00BB210D">
      <w:fldChar w:fldCharType="separate"/>
    </w:r>
    <w:r w:rsidR="00AA1640">
      <w:t>11</w:t>
    </w:r>
    <w:r w:rsidR="00AA1640" w:rsidRPr="00BB210D">
      <w:fldChar w:fldCharType="end"/>
    </w:r>
    <w:r w:rsidR="00AA1640" w:rsidRPr="00BB210D">
      <w:t xml:space="preserve"> of </w:t>
    </w:r>
    <w:fldSimple w:instr=" numpages ">
      <w:r w:rsidR="00AA1640">
        <w:t>29</w:t>
      </w:r>
    </w:fldSimple>
  </w:p>
  <w:p w14:paraId="0CB3CC8E" w14:textId="77777777" w:rsidR="00AA1640" w:rsidRDefault="00AA16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97763" w14:textId="77777777" w:rsidR="0086633F" w:rsidRDefault="0086633F" w:rsidP="00FE3018">
      <w:pPr>
        <w:spacing w:after="0"/>
      </w:pPr>
      <w:r>
        <w:separator/>
      </w:r>
    </w:p>
  </w:footnote>
  <w:footnote w:type="continuationSeparator" w:id="0">
    <w:p w14:paraId="344DA81B" w14:textId="77777777" w:rsidR="0086633F" w:rsidRDefault="0086633F" w:rsidP="00FE30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83E3" w14:textId="77777777" w:rsidR="00AA1640" w:rsidRPr="00671196" w:rsidRDefault="00AA1640">
    <w:pPr>
      <w:pStyle w:val="Header"/>
      <w:rPr>
        <w:color w:val="00759B" w:themeColor="text1"/>
      </w:rPr>
    </w:pPr>
  </w:p>
  <w:p w14:paraId="6D4343C6" w14:textId="77777777" w:rsidR="00AA1640" w:rsidRPr="00671196" w:rsidRDefault="00AA1640">
    <w:pPr>
      <w:pStyle w:val="Header"/>
      <w:rPr>
        <w:color w:val="00759B" w:themeColor="text1"/>
      </w:rPr>
    </w:pPr>
  </w:p>
  <w:p w14:paraId="488BF87E" w14:textId="53E1AEC0" w:rsidR="00AA1640" w:rsidRPr="00671196" w:rsidRDefault="00141665">
    <w:pPr>
      <w:pStyle w:val="Header"/>
      <w:rPr>
        <w:color w:val="00759B" w:themeColor="text1"/>
      </w:rPr>
    </w:pPr>
    <w:r w:rsidRPr="00141665">
      <w:rPr>
        <w:color w:val="00759B" w:themeColor="text1"/>
      </w:rPr>
      <w:t xml:space="preserve">Notification of the resignation of a </w:t>
    </w:r>
    <w:r w:rsidR="00497784">
      <w:rPr>
        <w:color w:val="00759B" w:themeColor="text1"/>
      </w:rPr>
      <w:t>s</w:t>
    </w:r>
    <w:r w:rsidRPr="00141665">
      <w:rPr>
        <w:color w:val="00759B" w:themeColor="text1"/>
      </w:rPr>
      <w:t xml:space="preserve">uperintendent pharmacist </w:t>
    </w:r>
    <w:r w:rsidR="00AA1640">
      <w:rPr>
        <w:color w:val="00759B" w:themeColor="text1"/>
      </w:rPr>
      <w:t xml:space="preserve">form </w:t>
    </w:r>
    <w:r w:rsidR="00B844D3">
      <w:rPr>
        <w:color w:val="00759B" w:themeColor="text1"/>
      </w:rPr>
      <w:t>April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16A3" w14:textId="6A442BAC" w:rsidR="00AA1640" w:rsidRDefault="00AA1640">
    <w:pPr>
      <w:pStyle w:val="Header"/>
    </w:pPr>
    <w:r w:rsidRPr="00671196">
      <w:rPr>
        <w:noProof/>
        <w:color w:val="00759B" w:themeColor="text1"/>
        <w:lang w:eastAsia="en-GB"/>
      </w:rPr>
      <w:drawing>
        <wp:anchor distT="0" distB="0" distL="114300" distR="114300" simplePos="0" relativeHeight="251659264" behindDoc="1" locked="0" layoutInCell="1" allowOverlap="1" wp14:anchorId="544C5F3E" wp14:editId="10B2473E">
          <wp:simplePos x="0" y="0"/>
          <wp:positionH relativeFrom="page">
            <wp:posOffset>6350</wp:posOffset>
          </wp:positionH>
          <wp:positionV relativeFrom="page">
            <wp:posOffset>0</wp:posOffset>
          </wp:positionV>
          <wp:extent cx="7558405" cy="2346960"/>
          <wp:effectExtent l="0" t="0" r="4445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v3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048"/>
                  <a:stretch/>
                </pic:blipFill>
                <pic:spPr bwMode="auto">
                  <a:xfrm>
                    <a:off x="0" y="0"/>
                    <a:ext cx="7558405" cy="2346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76FFB8"/>
    <w:lvl w:ilvl="0">
      <w:start w:val="1"/>
      <w:numFmt w:val="decimal"/>
      <w:pStyle w:val="ListNumber5"/>
      <w:lvlText w:val="%1."/>
      <w:lvlJc w:val="left"/>
      <w:pPr>
        <w:tabs>
          <w:tab w:val="num" w:pos="4110"/>
        </w:tabs>
        <w:ind w:left="4110" w:hanging="360"/>
      </w:pPr>
    </w:lvl>
  </w:abstractNum>
  <w:abstractNum w:abstractNumId="1" w15:restartNumberingAfterBreak="0">
    <w:nsid w:val="FFFFFF7D"/>
    <w:multiLevelType w:val="singleLevel"/>
    <w:tmpl w:val="BF0E023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D3EC88B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A3AA1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19566E4"/>
    <w:multiLevelType w:val="multilevel"/>
    <w:tmpl w:val="DF94C35A"/>
    <w:styleLink w:val="GPhCHeadingsPolicy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3015FF1"/>
    <w:multiLevelType w:val="multilevel"/>
    <w:tmpl w:val="DFDED352"/>
    <w:numStyleLink w:val="GPhCBullets"/>
  </w:abstractNum>
  <w:abstractNum w:abstractNumId="6" w15:restartNumberingAfterBreak="0">
    <w:nsid w:val="03D111E8"/>
    <w:multiLevelType w:val="hybridMultilevel"/>
    <w:tmpl w:val="ADF4EC60"/>
    <w:lvl w:ilvl="0" w:tplc="C7ACBA3E">
      <w:start w:val="1"/>
      <w:numFmt w:val="lowerLetter"/>
      <w:lvlText w:val="%1)"/>
      <w:lvlJc w:val="left"/>
      <w:pPr>
        <w:ind w:left="2007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 w15:restartNumberingAfterBreak="0">
    <w:nsid w:val="05F40D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9DD0F99"/>
    <w:multiLevelType w:val="hybridMultilevel"/>
    <w:tmpl w:val="03F2A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3E1D86"/>
    <w:multiLevelType w:val="hybridMultilevel"/>
    <w:tmpl w:val="6AE6641C"/>
    <w:lvl w:ilvl="0" w:tplc="F8BE3A50">
      <w:start w:val="1"/>
      <w:numFmt w:val="lowerLetter"/>
      <w:lvlText w:val="%1)"/>
      <w:lvlJc w:val="left"/>
      <w:pPr>
        <w:ind w:left="127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990" w:hanging="360"/>
      </w:pPr>
    </w:lvl>
    <w:lvl w:ilvl="2" w:tplc="0809001B" w:tentative="1">
      <w:start w:val="1"/>
      <w:numFmt w:val="lowerRoman"/>
      <w:lvlText w:val="%3."/>
      <w:lvlJc w:val="right"/>
      <w:pPr>
        <w:ind w:left="2710" w:hanging="180"/>
      </w:pPr>
    </w:lvl>
    <w:lvl w:ilvl="3" w:tplc="0809000F" w:tentative="1">
      <w:start w:val="1"/>
      <w:numFmt w:val="decimal"/>
      <w:lvlText w:val="%4."/>
      <w:lvlJc w:val="left"/>
      <w:pPr>
        <w:ind w:left="3430" w:hanging="360"/>
      </w:pPr>
    </w:lvl>
    <w:lvl w:ilvl="4" w:tplc="08090019" w:tentative="1">
      <w:start w:val="1"/>
      <w:numFmt w:val="lowerLetter"/>
      <w:lvlText w:val="%5."/>
      <w:lvlJc w:val="left"/>
      <w:pPr>
        <w:ind w:left="4150" w:hanging="360"/>
      </w:pPr>
    </w:lvl>
    <w:lvl w:ilvl="5" w:tplc="0809001B" w:tentative="1">
      <w:start w:val="1"/>
      <w:numFmt w:val="lowerRoman"/>
      <w:lvlText w:val="%6."/>
      <w:lvlJc w:val="right"/>
      <w:pPr>
        <w:ind w:left="4870" w:hanging="180"/>
      </w:pPr>
    </w:lvl>
    <w:lvl w:ilvl="6" w:tplc="0809000F" w:tentative="1">
      <w:start w:val="1"/>
      <w:numFmt w:val="decimal"/>
      <w:lvlText w:val="%7."/>
      <w:lvlJc w:val="left"/>
      <w:pPr>
        <w:ind w:left="5590" w:hanging="360"/>
      </w:pPr>
    </w:lvl>
    <w:lvl w:ilvl="7" w:tplc="08090019" w:tentative="1">
      <w:start w:val="1"/>
      <w:numFmt w:val="lowerLetter"/>
      <w:lvlText w:val="%8."/>
      <w:lvlJc w:val="left"/>
      <w:pPr>
        <w:ind w:left="6310" w:hanging="360"/>
      </w:pPr>
    </w:lvl>
    <w:lvl w:ilvl="8" w:tplc="080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0" w15:restartNumberingAfterBreak="0">
    <w:nsid w:val="0B3222E4"/>
    <w:multiLevelType w:val="multilevel"/>
    <w:tmpl w:val="FB848B0A"/>
    <w:lvl w:ilvl="0">
      <w:start w:val="1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C845063"/>
    <w:multiLevelType w:val="multilevel"/>
    <w:tmpl w:val="DFDED352"/>
    <w:styleLink w:val="GPhCBullets"/>
    <w:lvl w:ilvl="0">
      <w:start w:val="1"/>
      <w:numFmt w:val="bullet"/>
      <w:pStyle w:val="List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1135" w:hanging="284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ind w:left="1419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123" w:hanging="284"/>
      </w:pPr>
      <w:rPr>
        <w:rFonts w:ascii="Wingdings" w:hAnsi="Wingdings" w:hint="default"/>
      </w:rPr>
    </w:lvl>
  </w:abstractNum>
  <w:abstractNum w:abstractNumId="12" w15:restartNumberingAfterBreak="0">
    <w:nsid w:val="0CF956DD"/>
    <w:multiLevelType w:val="hybridMultilevel"/>
    <w:tmpl w:val="FB220560"/>
    <w:lvl w:ilvl="0" w:tplc="A48E628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5F52D5"/>
    <w:multiLevelType w:val="hybridMultilevel"/>
    <w:tmpl w:val="E41A52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2E764E"/>
    <w:multiLevelType w:val="hybridMultilevel"/>
    <w:tmpl w:val="83D05A6E"/>
    <w:lvl w:ilvl="0" w:tplc="683E8F3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7F6DCB"/>
    <w:multiLevelType w:val="hybridMultilevel"/>
    <w:tmpl w:val="DAF0CA3E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5017D1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77E0136"/>
    <w:multiLevelType w:val="hybridMultilevel"/>
    <w:tmpl w:val="2446E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D61A17"/>
    <w:multiLevelType w:val="multilevel"/>
    <w:tmpl w:val="142E80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180C34DB"/>
    <w:multiLevelType w:val="multilevel"/>
    <w:tmpl w:val="24E49186"/>
    <w:lvl w:ilvl="0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52" w:hanging="1800"/>
      </w:pPr>
      <w:rPr>
        <w:rFonts w:hint="default"/>
      </w:rPr>
    </w:lvl>
  </w:abstractNum>
  <w:abstractNum w:abstractNumId="20" w15:restartNumberingAfterBreak="0">
    <w:nsid w:val="19D649C3"/>
    <w:multiLevelType w:val="hybridMultilevel"/>
    <w:tmpl w:val="27FE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8761A3"/>
    <w:multiLevelType w:val="hybridMultilevel"/>
    <w:tmpl w:val="FF0AEE64"/>
    <w:lvl w:ilvl="0" w:tplc="19C631B8">
      <w:numFmt w:val="bullet"/>
      <w:lvlText w:val="•"/>
      <w:lvlJc w:val="left"/>
      <w:pPr>
        <w:ind w:left="4548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2" w15:restartNumberingAfterBreak="0">
    <w:nsid w:val="20A50CF7"/>
    <w:multiLevelType w:val="hybridMultilevel"/>
    <w:tmpl w:val="FFD8A6AC"/>
    <w:lvl w:ilvl="0" w:tplc="19C631B8">
      <w:numFmt w:val="bullet"/>
      <w:lvlText w:val="•"/>
      <w:lvlJc w:val="left"/>
      <w:pPr>
        <w:ind w:left="11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2A041F1F"/>
    <w:multiLevelType w:val="multilevel"/>
    <w:tmpl w:val="C4C69D06"/>
    <w:styleLink w:val="GPhCListNumbers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4" w15:restartNumberingAfterBreak="0">
    <w:nsid w:val="2DB10A91"/>
    <w:multiLevelType w:val="multilevel"/>
    <w:tmpl w:val="C4C69D06"/>
    <w:numStyleLink w:val="GPhCListNumbers"/>
  </w:abstractNum>
  <w:abstractNum w:abstractNumId="25" w15:restartNumberingAfterBreak="0">
    <w:nsid w:val="2DBF28B5"/>
    <w:multiLevelType w:val="hybridMultilevel"/>
    <w:tmpl w:val="FB220560"/>
    <w:lvl w:ilvl="0" w:tplc="A48E628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D05445"/>
    <w:multiLevelType w:val="multilevel"/>
    <w:tmpl w:val="F2B47AB6"/>
    <w:lvl w:ilvl="0">
      <w:start w:val="1"/>
      <w:numFmt w:val="decimal"/>
      <w:lvlText w:val="%1."/>
      <w:lvlJc w:val="left"/>
      <w:pPr>
        <w:ind w:left="768" w:hanging="360"/>
      </w:pPr>
      <w:rPr>
        <w:b/>
      </w:rPr>
    </w:lvl>
    <w:lvl w:ilvl="1">
      <w:start w:val="16"/>
      <w:numFmt w:val="decimal"/>
      <w:isLgl/>
      <w:lvlText w:val="%1.%2"/>
      <w:lvlJc w:val="left"/>
      <w:pPr>
        <w:ind w:left="8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8" w:hanging="1800"/>
      </w:pPr>
      <w:rPr>
        <w:rFonts w:hint="default"/>
      </w:rPr>
    </w:lvl>
  </w:abstractNum>
  <w:abstractNum w:abstractNumId="27" w15:restartNumberingAfterBreak="0">
    <w:nsid w:val="31485BA8"/>
    <w:multiLevelType w:val="hybridMultilevel"/>
    <w:tmpl w:val="5CDCE5F4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7DE40EB6">
      <w:start w:val="1"/>
      <w:numFmt w:val="decimal"/>
      <w:lvlText w:val="%2."/>
      <w:lvlJc w:val="left"/>
      <w:pPr>
        <w:ind w:left="2163" w:hanging="876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3B97680"/>
    <w:multiLevelType w:val="hybridMultilevel"/>
    <w:tmpl w:val="AFB2F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640046"/>
    <w:multiLevelType w:val="hybridMultilevel"/>
    <w:tmpl w:val="77C4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B72A32"/>
    <w:multiLevelType w:val="multilevel"/>
    <w:tmpl w:val="0809001F"/>
    <w:numStyleLink w:val="111111"/>
  </w:abstractNum>
  <w:abstractNum w:abstractNumId="31" w15:restartNumberingAfterBreak="0">
    <w:nsid w:val="37DC3B6F"/>
    <w:multiLevelType w:val="hybridMultilevel"/>
    <w:tmpl w:val="B3B6D462"/>
    <w:lvl w:ilvl="0" w:tplc="19C631B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3B6568"/>
    <w:multiLevelType w:val="hybridMultilevel"/>
    <w:tmpl w:val="7ED4F7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CD8580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3FE026F8"/>
    <w:multiLevelType w:val="multilevel"/>
    <w:tmpl w:val="6FA8EFE6"/>
    <w:styleLink w:val="GPhC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429C233B"/>
    <w:multiLevelType w:val="hybridMultilevel"/>
    <w:tmpl w:val="285A85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CD148E"/>
    <w:multiLevelType w:val="hybridMultilevel"/>
    <w:tmpl w:val="999E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851D08"/>
    <w:multiLevelType w:val="hybridMultilevel"/>
    <w:tmpl w:val="DDAC9088"/>
    <w:lvl w:ilvl="0" w:tplc="CE02A9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D25260"/>
    <w:multiLevelType w:val="hybridMultilevel"/>
    <w:tmpl w:val="E5E8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FA2F67"/>
    <w:multiLevelType w:val="multilevel"/>
    <w:tmpl w:val="D580504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53C16CF0"/>
    <w:multiLevelType w:val="hybridMultilevel"/>
    <w:tmpl w:val="FA4241F6"/>
    <w:lvl w:ilvl="0" w:tplc="FA2AB07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C541F5"/>
    <w:multiLevelType w:val="hybridMultilevel"/>
    <w:tmpl w:val="ADF4EC60"/>
    <w:lvl w:ilvl="0" w:tplc="C7ACBA3E">
      <w:start w:val="1"/>
      <w:numFmt w:val="lowerLetter"/>
      <w:lvlText w:val="%1)"/>
      <w:lvlJc w:val="left"/>
      <w:pPr>
        <w:ind w:left="2007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2" w15:restartNumberingAfterBreak="0">
    <w:nsid w:val="557121DF"/>
    <w:multiLevelType w:val="multilevel"/>
    <w:tmpl w:val="2C74A704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5581786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4973FAE"/>
    <w:multiLevelType w:val="hybridMultilevel"/>
    <w:tmpl w:val="35B4A598"/>
    <w:lvl w:ilvl="0" w:tplc="49968224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8" w:hanging="360"/>
      </w:pPr>
    </w:lvl>
    <w:lvl w:ilvl="2" w:tplc="0809001B" w:tentative="1">
      <w:start w:val="1"/>
      <w:numFmt w:val="lowerRoman"/>
      <w:lvlText w:val="%3."/>
      <w:lvlJc w:val="right"/>
      <w:pPr>
        <w:ind w:left="2208" w:hanging="180"/>
      </w:pPr>
    </w:lvl>
    <w:lvl w:ilvl="3" w:tplc="0809000F" w:tentative="1">
      <w:start w:val="1"/>
      <w:numFmt w:val="decimal"/>
      <w:lvlText w:val="%4."/>
      <w:lvlJc w:val="left"/>
      <w:pPr>
        <w:ind w:left="2928" w:hanging="360"/>
      </w:pPr>
    </w:lvl>
    <w:lvl w:ilvl="4" w:tplc="08090019" w:tentative="1">
      <w:start w:val="1"/>
      <w:numFmt w:val="lowerLetter"/>
      <w:lvlText w:val="%5."/>
      <w:lvlJc w:val="left"/>
      <w:pPr>
        <w:ind w:left="3648" w:hanging="360"/>
      </w:pPr>
    </w:lvl>
    <w:lvl w:ilvl="5" w:tplc="0809001B" w:tentative="1">
      <w:start w:val="1"/>
      <w:numFmt w:val="lowerRoman"/>
      <w:lvlText w:val="%6."/>
      <w:lvlJc w:val="right"/>
      <w:pPr>
        <w:ind w:left="4368" w:hanging="180"/>
      </w:pPr>
    </w:lvl>
    <w:lvl w:ilvl="6" w:tplc="0809000F" w:tentative="1">
      <w:start w:val="1"/>
      <w:numFmt w:val="decimal"/>
      <w:lvlText w:val="%7."/>
      <w:lvlJc w:val="left"/>
      <w:pPr>
        <w:ind w:left="5088" w:hanging="360"/>
      </w:pPr>
    </w:lvl>
    <w:lvl w:ilvl="7" w:tplc="08090019" w:tentative="1">
      <w:start w:val="1"/>
      <w:numFmt w:val="lowerLetter"/>
      <w:lvlText w:val="%8."/>
      <w:lvlJc w:val="left"/>
      <w:pPr>
        <w:ind w:left="5808" w:hanging="360"/>
      </w:pPr>
    </w:lvl>
    <w:lvl w:ilvl="8" w:tplc="08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5" w15:restartNumberingAfterBreak="0">
    <w:nsid w:val="64DD2D00"/>
    <w:multiLevelType w:val="hybridMultilevel"/>
    <w:tmpl w:val="DAF0CA3E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67921601"/>
    <w:multiLevelType w:val="multilevel"/>
    <w:tmpl w:val="08FE4574"/>
    <w:lvl w:ilvl="0">
      <w:start w:val="1"/>
      <w:numFmt w:val="lowerLetter"/>
      <w:lvlText w:val="%1)"/>
      <w:lvlJc w:val="left"/>
      <w:pPr>
        <w:ind w:left="785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47" w15:restartNumberingAfterBreak="0">
    <w:nsid w:val="69F34AFA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8" w15:restartNumberingAfterBreak="0">
    <w:nsid w:val="6BA32C01"/>
    <w:multiLevelType w:val="hybridMultilevel"/>
    <w:tmpl w:val="B1E89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FD5409"/>
    <w:multiLevelType w:val="multilevel"/>
    <w:tmpl w:val="41D4BEDE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59B"/>
        <w:sz w:val="28"/>
        <w:szCs w:val="24"/>
      </w:rPr>
    </w:lvl>
    <w:lvl w:ilvl="1">
      <w:start w:val="1"/>
      <w:numFmt w:val="decimal"/>
      <w:lvlText w:val="%1.%2."/>
      <w:lvlJc w:val="left"/>
      <w:pPr>
        <w:ind w:left="2984" w:hanging="432"/>
      </w:pPr>
      <w:rPr>
        <w:rFonts w:asciiTheme="minorHAnsi" w:hAnsiTheme="minorHAns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B1240D1"/>
    <w:multiLevelType w:val="multilevel"/>
    <w:tmpl w:val="658658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7C2A1EE7"/>
    <w:multiLevelType w:val="multilevel"/>
    <w:tmpl w:val="62945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7FA64E38"/>
    <w:multiLevelType w:val="hybridMultilevel"/>
    <w:tmpl w:val="F4227F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352562">
    <w:abstractNumId w:val="43"/>
  </w:num>
  <w:num w:numId="2" w16cid:durableId="1890800063">
    <w:abstractNumId w:val="16"/>
  </w:num>
  <w:num w:numId="3" w16cid:durableId="1088844850">
    <w:abstractNumId w:val="47"/>
  </w:num>
  <w:num w:numId="4" w16cid:durableId="468867088">
    <w:abstractNumId w:val="11"/>
  </w:num>
  <w:num w:numId="5" w16cid:durableId="2017154009">
    <w:abstractNumId w:val="34"/>
  </w:num>
  <w:num w:numId="6" w16cid:durableId="38554887">
    <w:abstractNumId w:val="4"/>
  </w:num>
  <w:num w:numId="7" w16cid:durableId="1560556288">
    <w:abstractNumId w:val="23"/>
  </w:num>
  <w:num w:numId="8" w16cid:durableId="1406418978">
    <w:abstractNumId w:val="5"/>
  </w:num>
  <w:num w:numId="9" w16cid:durableId="1988781997">
    <w:abstractNumId w:val="3"/>
  </w:num>
  <w:num w:numId="10" w16cid:durableId="532042158">
    <w:abstractNumId w:val="2"/>
  </w:num>
  <w:num w:numId="11" w16cid:durableId="1670906155">
    <w:abstractNumId w:val="24"/>
  </w:num>
  <w:num w:numId="12" w16cid:durableId="669605687">
    <w:abstractNumId w:val="1"/>
  </w:num>
  <w:num w:numId="13" w16cid:durableId="312565383">
    <w:abstractNumId w:val="0"/>
  </w:num>
  <w:num w:numId="14" w16cid:durableId="1520197411">
    <w:abstractNumId w:val="26"/>
  </w:num>
  <w:num w:numId="15" w16cid:durableId="1296109342">
    <w:abstractNumId w:val="31"/>
  </w:num>
  <w:num w:numId="16" w16cid:durableId="1938438175">
    <w:abstractNumId w:val="21"/>
  </w:num>
  <w:num w:numId="17" w16cid:durableId="1068579911">
    <w:abstractNumId w:val="30"/>
  </w:num>
  <w:num w:numId="18" w16cid:durableId="302740948">
    <w:abstractNumId w:val="45"/>
  </w:num>
  <w:num w:numId="19" w16cid:durableId="1916821526">
    <w:abstractNumId w:val="15"/>
  </w:num>
  <w:num w:numId="20" w16cid:durableId="205995034">
    <w:abstractNumId w:val="27"/>
  </w:num>
  <w:num w:numId="21" w16cid:durableId="2074426935">
    <w:abstractNumId w:val="42"/>
  </w:num>
  <w:num w:numId="22" w16cid:durableId="1861310884">
    <w:abstractNumId w:val="22"/>
  </w:num>
  <w:num w:numId="23" w16cid:durableId="1461414483">
    <w:abstractNumId w:val="35"/>
  </w:num>
  <w:num w:numId="24" w16cid:durableId="1606813380">
    <w:abstractNumId w:val="14"/>
  </w:num>
  <w:num w:numId="25" w16cid:durableId="1571575437">
    <w:abstractNumId w:val="41"/>
  </w:num>
  <w:num w:numId="26" w16cid:durableId="1820616052">
    <w:abstractNumId w:val="37"/>
  </w:num>
  <w:num w:numId="27" w16cid:durableId="511915630">
    <w:abstractNumId w:val="32"/>
  </w:num>
  <w:num w:numId="28" w16cid:durableId="2144076537">
    <w:abstractNumId w:val="19"/>
  </w:num>
  <w:num w:numId="29" w16cid:durableId="691536353">
    <w:abstractNumId w:val="12"/>
  </w:num>
  <w:num w:numId="30" w16cid:durableId="1731228540">
    <w:abstractNumId w:val="44"/>
  </w:num>
  <w:num w:numId="31" w16cid:durableId="965430675">
    <w:abstractNumId w:val="25"/>
  </w:num>
  <w:num w:numId="32" w16cid:durableId="1267881194">
    <w:abstractNumId w:val="9"/>
  </w:num>
  <w:num w:numId="33" w16cid:durableId="1948924869">
    <w:abstractNumId w:val="6"/>
  </w:num>
  <w:num w:numId="34" w16cid:durableId="680009046">
    <w:abstractNumId w:val="39"/>
  </w:num>
  <w:num w:numId="35" w16cid:durableId="1192302542">
    <w:abstractNumId w:val="10"/>
  </w:num>
  <w:num w:numId="36" w16cid:durableId="423455607">
    <w:abstractNumId w:val="38"/>
  </w:num>
  <w:num w:numId="37" w16cid:durableId="1124349816">
    <w:abstractNumId w:val="17"/>
  </w:num>
  <w:num w:numId="38" w16cid:durableId="50659659">
    <w:abstractNumId w:val="8"/>
  </w:num>
  <w:num w:numId="39" w16cid:durableId="1185940239">
    <w:abstractNumId w:val="46"/>
  </w:num>
  <w:num w:numId="40" w16cid:durableId="1138498646">
    <w:abstractNumId w:val="7"/>
  </w:num>
  <w:num w:numId="41" w16cid:durableId="413749728">
    <w:abstractNumId w:val="48"/>
  </w:num>
  <w:num w:numId="42" w16cid:durableId="1880244781">
    <w:abstractNumId w:val="36"/>
  </w:num>
  <w:num w:numId="43" w16cid:durableId="385880782">
    <w:abstractNumId w:val="29"/>
  </w:num>
  <w:num w:numId="44" w16cid:durableId="493617596">
    <w:abstractNumId w:val="13"/>
  </w:num>
  <w:num w:numId="45" w16cid:durableId="68159174">
    <w:abstractNumId w:val="40"/>
  </w:num>
  <w:num w:numId="46" w16cid:durableId="759330706">
    <w:abstractNumId w:val="51"/>
  </w:num>
  <w:num w:numId="47" w16cid:durableId="426660197">
    <w:abstractNumId w:val="18"/>
  </w:num>
  <w:num w:numId="48" w16cid:durableId="1572694587">
    <w:abstractNumId w:val="52"/>
  </w:num>
  <w:num w:numId="49" w16cid:durableId="1882592457">
    <w:abstractNumId w:val="50"/>
  </w:num>
  <w:num w:numId="50" w16cid:durableId="1563521327">
    <w:abstractNumId w:val="20"/>
  </w:num>
  <w:num w:numId="51" w16cid:durableId="1250428343">
    <w:abstractNumId w:val="28"/>
  </w:num>
  <w:num w:numId="52" w16cid:durableId="1098720152">
    <w:abstractNumId w:val="49"/>
  </w:num>
  <w:num w:numId="53" w16cid:durableId="1494833097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formatting="1" w:enforcement="1" w:cryptProviderType="rsaAES" w:cryptAlgorithmClass="hash" w:cryptAlgorithmType="typeAny" w:cryptAlgorithmSid="14" w:cryptSpinCount="100000" w:hash="l5+KT8rHoX0UbHYZaJ0+7qealBbFDMZsVLqrtaJPgWZR7Huwww+lTtjwuwETvZ93CFj7UP45oCDLoo8ETtiipA==" w:salt="7amnEx5DmhlGasUFwltsW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B8"/>
    <w:rsid w:val="00000A78"/>
    <w:rsid w:val="0000115B"/>
    <w:rsid w:val="0000378E"/>
    <w:rsid w:val="00003EBF"/>
    <w:rsid w:val="00003F69"/>
    <w:rsid w:val="00013BA7"/>
    <w:rsid w:val="00023447"/>
    <w:rsid w:val="00035922"/>
    <w:rsid w:val="00045511"/>
    <w:rsid w:val="00045B8F"/>
    <w:rsid w:val="00051CAD"/>
    <w:rsid w:val="00054E99"/>
    <w:rsid w:val="00055608"/>
    <w:rsid w:val="000648D0"/>
    <w:rsid w:val="00066659"/>
    <w:rsid w:val="00082AFA"/>
    <w:rsid w:val="00086138"/>
    <w:rsid w:val="0009180B"/>
    <w:rsid w:val="000A4D31"/>
    <w:rsid w:val="000A73C8"/>
    <w:rsid w:val="000B2F3C"/>
    <w:rsid w:val="000B4F7F"/>
    <w:rsid w:val="000B6E79"/>
    <w:rsid w:val="000C310E"/>
    <w:rsid w:val="000C33DC"/>
    <w:rsid w:val="000C43FC"/>
    <w:rsid w:val="000D1A1B"/>
    <w:rsid w:val="000D38F2"/>
    <w:rsid w:val="000D4031"/>
    <w:rsid w:val="000E115F"/>
    <w:rsid w:val="000E7BD7"/>
    <w:rsid w:val="000F5703"/>
    <w:rsid w:val="00102572"/>
    <w:rsid w:val="00116CF3"/>
    <w:rsid w:val="00136735"/>
    <w:rsid w:val="0013728B"/>
    <w:rsid w:val="00141665"/>
    <w:rsid w:val="00142960"/>
    <w:rsid w:val="00143B11"/>
    <w:rsid w:val="00150945"/>
    <w:rsid w:val="00152A99"/>
    <w:rsid w:val="00161871"/>
    <w:rsid w:val="00170C50"/>
    <w:rsid w:val="0017452D"/>
    <w:rsid w:val="00187909"/>
    <w:rsid w:val="00195E50"/>
    <w:rsid w:val="0019675D"/>
    <w:rsid w:val="001A2FD2"/>
    <w:rsid w:val="001B7B96"/>
    <w:rsid w:val="001C4035"/>
    <w:rsid w:val="001C44BD"/>
    <w:rsid w:val="001D1F17"/>
    <w:rsid w:val="001E22DF"/>
    <w:rsid w:val="001F78F9"/>
    <w:rsid w:val="001F7F75"/>
    <w:rsid w:val="002073A9"/>
    <w:rsid w:val="00222A18"/>
    <w:rsid w:val="00254287"/>
    <w:rsid w:val="00255B7C"/>
    <w:rsid w:val="00255C1E"/>
    <w:rsid w:val="00261840"/>
    <w:rsid w:val="002633B0"/>
    <w:rsid w:val="0027555C"/>
    <w:rsid w:val="00286E6D"/>
    <w:rsid w:val="00292A25"/>
    <w:rsid w:val="002B3AC4"/>
    <w:rsid w:val="002C3B4D"/>
    <w:rsid w:val="002D06DF"/>
    <w:rsid w:val="002D3674"/>
    <w:rsid w:val="002D3F96"/>
    <w:rsid w:val="002E6A38"/>
    <w:rsid w:val="002E6E20"/>
    <w:rsid w:val="002F00D7"/>
    <w:rsid w:val="002F3CAA"/>
    <w:rsid w:val="00301A62"/>
    <w:rsid w:val="00304526"/>
    <w:rsid w:val="0031265E"/>
    <w:rsid w:val="00312790"/>
    <w:rsid w:val="003131BA"/>
    <w:rsid w:val="0031399A"/>
    <w:rsid w:val="003233D3"/>
    <w:rsid w:val="00327AB8"/>
    <w:rsid w:val="003424B1"/>
    <w:rsid w:val="00352BFF"/>
    <w:rsid w:val="00357935"/>
    <w:rsid w:val="00365433"/>
    <w:rsid w:val="00367790"/>
    <w:rsid w:val="003939AE"/>
    <w:rsid w:val="003A2ED6"/>
    <w:rsid w:val="003A5F0A"/>
    <w:rsid w:val="003B04F8"/>
    <w:rsid w:val="003B1144"/>
    <w:rsid w:val="003B134F"/>
    <w:rsid w:val="003B20F7"/>
    <w:rsid w:val="003B4EAB"/>
    <w:rsid w:val="003B59D3"/>
    <w:rsid w:val="003C0439"/>
    <w:rsid w:val="003C1CD8"/>
    <w:rsid w:val="003C3467"/>
    <w:rsid w:val="003C3B96"/>
    <w:rsid w:val="003D3366"/>
    <w:rsid w:val="003D4E16"/>
    <w:rsid w:val="003D7330"/>
    <w:rsid w:val="003E6EE6"/>
    <w:rsid w:val="0040655F"/>
    <w:rsid w:val="00414634"/>
    <w:rsid w:val="00416A23"/>
    <w:rsid w:val="0042166A"/>
    <w:rsid w:val="00423B4E"/>
    <w:rsid w:val="00426054"/>
    <w:rsid w:val="004325B7"/>
    <w:rsid w:val="004476F4"/>
    <w:rsid w:val="0045084A"/>
    <w:rsid w:val="00452724"/>
    <w:rsid w:val="00452C0D"/>
    <w:rsid w:val="00455661"/>
    <w:rsid w:val="004704D7"/>
    <w:rsid w:val="0047237C"/>
    <w:rsid w:val="004742C8"/>
    <w:rsid w:val="0049053F"/>
    <w:rsid w:val="00491116"/>
    <w:rsid w:val="0049438A"/>
    <w:rsid w:val="00494A4B"/>
    <w:rsid w:val="00497784"/>
    <w:rsid w:val="004A0293"/>
    <w:rsid w:val="004A1CA2"/>
    <w:rsid w:val="004A221F"/>
    <w:rsid w:val="004A3ED6"/>
    <w:rsid w:val="004B3FAC"/>
    <w:rsid w:val="004C2D55"/>
    <w:rsid w:val="004C57D2"/>
    <w:rsid w:val="004C665C"/>
    <w:rsid w:val="004E2872"/>
    <w:rsid w:val="004F34A5"/>
    <w:rsid w:val="004F7A10"/>
    <w:rsid w:val="00500E07"/>
    <w:rsid w:val="0050303D"/>
    <w:rsid w:val="005108B5"/>
    <w:rsid w:val="005114BB"/>
    <w:rsid w:val="005139FF"/>
    <w:rsid w:val="00535456"/>
    <w:rsid w:val="005447B9"/>
    <w:rsid w:val="005541EF"/>
    <w:rsid w:val="00554A46"/>
    <w:rsid w:val="00567C41"/>
    <w:rsid w:val="00576B73"/>
    <w:rsid w:val="005A4B29"/>
    <w:rsid w:val="005B0BFA"/>
    <w:rsid w:val="005C5FEA"/>
    <w:rsid w:val="005C6523"/>
    <w:rsid w:val="005D28BD"/>
    <w:rsid w:val="005D5583"/>
    <w:rsid w:val="005E0C0B"/>
    <w:rsid w:val="005E773D"/>
    <w:rsid w:val="005F1519"/>
    <w:rsid w:val="00607451"/>
    <w:rsid w:val="00607E92"/>
    <w:rsid w:val="00612052"/>
    <w:rsid w:val="00615254"/>
    <w:rsid w:val="0061779F"/>
    <w:rsid w:val="00623A24"/>
    <w:rsid w:val="00623B4F"/>
    <w:rsid w:val="00630370"/>
    <w:rsid w:val="006326FA"/>
    <w:rsid w:val="006500FC"/>
    <w:rsid w:val="00657B21"/>
    <w:rsid w:val="00671196"/>
    <w:rsid w:val="00690FFE"/>
    <w:rsid w:val="006939A4"/>
    <w:rsid w:val="00695980"/>
    <w:rsid w:val="006A525C"/>
    <w:rsid w:val="006A557E"/>
    <w:rsid w:val="006A57F8"/>
    <w:rsid w:val="006B5636"/>
    <w:rsid w:val="006C1075"/>
    <w:rsid w:val="006C13C2"/>
    <w:rsid w:val="006C2412"/>
    <w:rsid w:val="006C421E"/>
    <w:rsid w:val="006D47D3"/>
    <w:rsid w:val="006D67DB"/>
    <w:rsid w:val="006F41EE"/>
    <w:rsid w:val="006F52DC"/>
    <w:rsid w:val="006F7EF8"/>
    <w:rsid w:val="00700475"/>
    <w:rsid w:val="0071464F"/>
    <w:rsid w:val="00716013"/>
    <w:rsid w:val="0071755F"/>
    <w:rsid w:val="00717583"/>
    <w:rsid w:val="00722F02"/>
    <w:rsid w:val="00730A15"/>
    <w:rsid w:val="00732617"/>
    <w:rsid w:val="00733FE4"/>
    <w:rsid w:val="00735C02"/>
    <w:rsid w:val="00737A36"/>
    <w:rsid w:val="00770B6F"/>
    <w:rsid w:val="00773FC7"/>
    <w:rsid w:val="00783064"/>
    <w:rsid w:val="00787E49"/>
    <w:rsid w:val="007B1D8B"/>
    <w:rsid w:val="007E196E"/>
    <w:rsid w:val="007E3315"/>
    <w:rsid w:val="007F2874"/>
    <w:rsid w:val="00803D3F"/>
    <w:rsid w:val="00804530"/>
    <w:rsid w:val="00804E8C"/>
    <w:rsid w:val="008101F7"/>
    <w:rsid w:val="00811554"/>
    <w:rsid w:val="008115A3"/>
    <w:rsid w:val="008153F6"/>
    <w:rsid w:val="00815476"/>
    <w:rsid w:val="00823D38"/>
    <w:rsid w:val="00825627"/>
    <w:rsid w:val="00825ADC"/>
    <w:rsid w:val="00827766"/>
    <w:rsid w:val="00837D16"/>
    <w:rsid w:val="0084230E"/>
    <w:rsid w:val="008438AA"/>
    <w:rsid w:val="00847C2C"/>
    <w:rsid w:val="008519BE"/>
    <w:rsid w:val="00855446"/>
    <w:rsid w:val="00856509"/>
    <w:rsid w:val="00856AE0"/>
    <w:rsid w:val="00862CDB"/>
    <w:rsid w:val="0086502F"/>
    <w:rsid w:val="008651A4"/>
    <w:rsid w:val="0086633F"/>
    <w:rsid w:val="008744D0"/>
    <w:rsid w:val="00874F36"/>
    <w:rsid w:val="00896DED"/>
    <w:rsid w:val="008971BF"/>
    <w:rsid w:val="008A0293"/>
    <w:rsid w:val="008A17A9"/>
    <w:rsid w:val="008B4C98"/>
    <w:rsid w:val="008B53F3"/>
    <w:rsid w:val="008C1AF3"/>
    <w:rsid w:val="008D237B"/>
    <w:rsid w:val="008D5477"/>
    <w:rsid w:val="008E2DDF"/>
    <w:rsid w:val="008E69A7"/>
    <w:rsid w:val="008F0F93"/>
    <w:rsid w:val="00901E6B"/>
    <w:rsid w:val="00910CA1"/>
    <w:rsid w:val="009149C2"/>
    <w:rsid w:val="00916D14"/>
    <w:rsid w:val="0091791F"/>
    <w:rsid w:val="009229C7"/>
    <w:rsid w:val="00922A62"/>
    <w:rsid w:val="0093100B"/>
    <w:rsid w:val="00932F4B"/>
    <w:rsid w:val="00937EA8"/>
    <w:rsid w:val="009513D8"/>
    <w:rsid w:val="00957E3A"/>
    <w:rsid w:val="00960187"/>
    <w:rsid w:val="00960F7D"/>
    <w:rsid w:val="00964BEF"/>
    <w:rsid w:val="00971646"/>
    <w:rsid w:val="00980F66"/>
    <w:rsid w:val="0098401A"/>
    <w:rsid w:val="009933CA"/>
    <w:rsid w:val="00997105"/>
    <w:rsid w:val="009A6222"/>
    <w:rsid w:val="009A7F62"/>
    <w:rsid w:val="009B2441"/>
    <w:rsid w:val="009B5B4B"/>
    <w:rsid w:val="009C038E"/>
    <w:rsid w:val="009C14E9"/>
    <w:rsid w:val="009D0F17"/>
    <w:rsid w:val="009D318D"/>
    <w:rsid w:val="009D5A9C"/>
    <w:rsid w:val="009E1BCB"/>
    <w:rsid w:val="009F0D7D"/>
    <w:rsid w:val="009F58FD"/>
    <w:rsid w:val="00A0302A"/>
    <w:rsid w:val="00A05B38"/>
    <w:rsid w:val="00A06C0D"/>
    <w:rsid w:val="00A10F01"/>
    <w:rsid w:val="00A1170B"/>
    <w:rsid w:val="00A238A2"/>
    <w:rsid w:val="00A23AB0"/>
    <w:rsid w:val="00A24A39"/>
    <w:rsid w:val="00A44AEF"/>
    <w:rsid w:val="00A54710"/>
    <w:rsid w:val="00A55320"/>
    <w:rsid w:val="00A5691D"/>
    <w:rsid w:val="00A57B5E"/>
    <w:rsid w:val="00A73929"/>
    <w:rsid w:val="00A82037"/>
    <w:rsid w:val="00A82B6A"/>
    <w:rsid w:val="00A841AF"/>
    <w:rsid w:val="00A84ABA"/>
    <w:rsid w:val="00A86252"/>
    <w:rsid w:val="00A93812"/>
    <w:rsid w:val="00A939C5"/>
    <w:rsid w:val="00A93DAF"/>
    <w:rsid w:val="00A9674C"/>
    <w:rsid w:val="00AA1640"/>
    <w:rsid w:val="00AA56F4"/>
    <w:rsid w:val="00AB5554"/>
    <w:rsid w:val="00AC7698"/>
    <w:rsid w:val="00AD581E"/>
    <w:rsid w:val="00AD7CEE"/>
    <w:rsid w:val="00AE3DEC"/>
    <w:rsid w:val="00AE5700"/>
    <w:rsid w:val="00B07649"/>
    <w:rsid w:val="00B13009"/>
    <w:rsid w:val="00B166D5"/>
    <w:rsid w:val="00B203A1"/>
    <w:rsid w:val="00B20DC3"/>
    <w:rsid w:val="00B25EE7"/>
    <w:rsid w:val="00B32888"/>
    <w:rsid w:val="00B34844"/>
    <w:rsid w:val="00B43DBB"/>
    <w:rsid w:val="00B50367"/>
    <w:rsid w:val="00B63527"/>
    <w:rsid w:val="00B65C3A"/>
    <w:rsid w:val="00B705B8"/>
    <w:rsid w:val="00B7187D"/>
    <w:rsid w:val="00B80B3C"/>
    <w:rsid w:val="00B844D3"/>
    <w:rsid w:val="00B90BC7"/>
    <w:rsid w:val="00B92E67"/>
    <w:rsid w:val="00B9322F"/>
    <w:rsid w:val="00B95381"/>
    <w:rsid w:val="00BA02DE"/>
    <w:rsid w:val="00BA2287"/>
    <w:rsid w:val="00BA318A"/>
    <w:rsid w:val="00BA6418"/>
    <w:rsid w:val="00BA757E"/>
    <w:rsid w:val="00BB210D"/>
    <w:rsid w:val="00BB323D"/>
    <w:rsid w:val="00BB457B"/>
    <w:rsid w:val="00BC2ADA"/>
    <w:rsid w:val="00BC4D4A"/>
    <w:rsid w:val="00BC5245"/>
    <w:rsid w:val="00BD066B"/>
    <w:rsid w:val="00BD56E6"/>
    <w:rsid w:val="00BD63BF"/>
    <w:rsid w:val="00BE114B"/>
    <w:rsid w:val="00BF7357"/>
    <w:rsid w:val="00C034E4"/>
    <w:rsid w:val="00C05B12"/>
    <w:rsid w:val="00C33F55"/>
    <w:rsid w:val="00C36114"/>
    <w:rsid w:val="00C40CC3"/>
    <w:rsid w:val="00C533CD"/>
    <w:rsid w:val="00C57591"/>
    <w:rsid w:val="00C6413C"/>
    <w:rsid w:val="00C64460"/>
    <w:rsid w:val="00C6451A"/>
    <w:rsid w:val="00C761B2"/>
    <w:rsid w:val="00C9177D"/>
    <w:rsid w:val="00C9266A"/>
    <w:rsid w:val="00C959B6"/>
    <w:rsid w:val="00CA11FB"/>
    <w:rsid w:val="00CA2E2A"/>
    <w:rsid w:val="00CA4642"/>
    <w:rsid w:val="00CB525E"/>
    <w:rsid w:val="00CB5B3D"/>
    <w:rsid w:val="00CC07CD"/>
    <w:rsid w:val="00CC1F34"/>
    <w:rsid w:val="00CC7009"/>
    <w:rsid w:val="00CD002F"/>
    <w:rsid w:val="00CD32D1"/>
    <w:rsid w:val="00CD338C"/>
    <w:rsid w:val="00CD3E60"/>
    <w:rsid w:val="00CE40C8"/>
    <w:rsid w:val="00CF1EB8"/>
    <w:rsid w:val="00CF4A11"/>
    <w:rsid w:val="00CF51CA"/>
    <w:rsid w:val="00CF6BDB"/>
    <w:rsid w:val="00CF6CF6"/>
    <w:rsid w:val="00D0345B"/>
    <w:rsid w:val="00D0415A"/>
    <w:rsid w:val="00D12EC4"/>
    <w:rsid w:val="00D14D14"/>
    <w:rsid w:val="00D15C9B"/>
    <w:rsid w:val="00D17B9D"/>
    <w:rsid w:val="00D34667"/>
    <w:rsid w:val="00D35C0E"/>
    <w:rsid w:val="00D362FB"/>
    <w:rsid w:val="00D42DAD"/>
    <w:rsid w:val="00D4451D"/>
    <w:rsid w:val="00D55F39"/>
    <w:rsid w:val="00D56D76"/>
    <w:rsid w:val="00D713BD"/>
    <w:rsid w:val="00D71D4C"/>
    <w:rsid w:val="00D80596"/>
    <w:rsid w:val="00D8714B"/>
    <w:rsid w:val="00D914EB"/>
    <w:rsid w:val="00D93ED2"/>
    <w:rsid w:val="00DA05FD"/>
    <w:rsid w:val="00DB743A"/>
    <w:rsid w:val="00DC4CB6"/>
    <w:rsid w:val="00DC7E41"/>
    <w:rsid w:val="00DD0021"/>
    <w:rsid w:val="00DD206F"/>
    <w:rsid w:val="00DD748A"/>
    <w:rsid w:val="00DE58F2"/>
    <w:rsid w:val="00DE60AF"/>
    <w:rsid w:val="00DF6520"/>
    <w:rsid w:val="00E02B2F"/>
    <w:rsid w:val="00E02E3C"/>
    <w:rsid w:val="00E24B7D"/>
    <w:rsid w:val="00E24DB9"/>
    <w:rsid w:val="00E345E2"/>
    <w:rsid w:val="00E526A5"/>
    <w:rsid w:val="00E75FC0"/>
    <w:rsid w:val="00E7715F"/>
    <w:rsid w:val="00E80B74"/>
    <w:rsid w:val="00E871F8"/>
    <w:rsid w:val="00E9632A"/>
    <w:rsid w:val="00E977CF"/>
    <w:rsid w:val="00EA0B9A"/>
    <w:rsid w:val="00EA29B4"/>
    <w:rsid w:val="00EC6DFD"/>
    <w:rsid w:val="00EC747A"/>
    <w:rsid w:val="00ED46EC"/>
    <w:rsid w:val="00EE1B88"/>
    <w:rsid w:val="00EE1D6E"/>
    <w:rsid w:val="00EE1F3E"/>
    <w:rsid w:val="00EF3BE9"/>
    <w:rsid w:val="00F01812"/>
    <w:rsid w:val="00F02EA5"/>
    <w:rsid w:val="00F03E99"/>
    <w:rsid w:val="00F145FF"/>
    <w:rsid w:val="00F21254"/>
    <w:rsid w:val="00F22686"/>
    <w:rsid w:val="00F23D21"/>
    <w:rsid w:val="00F27C98"/>
    <w:rsid w:val="00F36DDB"/>
    <w:rsid w:val="00F374D7"/>
    <w:rsid w:val="00F415B8"/>
    <w:rsid w:val="00F4707E"/>
    <w:rsid w:val="00F54EFB"/>
    <w:rsid w:val="00F64DEA"/>
    <w:rsid w:val="00F66C6E"/>
    <w:rsid w:val="00F70902"/>
    <w:rsid w:val="00F83070"/>
    <w:rsid w:val="00F84094"/>
    <w:rsid w:val="00F851E9"/>
    <w:rsid w:val="00F91193"/>
    <w:rsid w:val="00F94769"/>
    <w:rsid w:val="00FC41F7"/>
    <w:rsid w:val="00FC5BD8"/>
    <w:rsid w:val="00FC5CCD"/>
    <w:rsid w:val="00FC5E90"/>
    <w:rsid w:val="00FC655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4BEB3"/>
  <w15:chartTrackingRefBased/>
  <w15:docId w15:val="{0FB52F96-55D5-4337-AFA8-06FABD7F5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4" w:unhideWhenUsed="1" w:qFormat="1"/>
    <w:lsdException w:name="List Number 3" w:semiHidden="1" w:uiPriority="15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8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40"/>
  </w:style>
  <w:style w:type="paragraph" w:styleId="Heading1">
    <w:name w:val="heading 1"/>
    <w:next w:val="Normal"/>
    <w:link w:val="Heading1Char"/>
    <w:uiPriority w:val="2"/>
    <w:qFormat/>
    <w:rsid w:val="00FE3018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FE3018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paragraph" w:styleId="Heading3">
    <w:name w:val="heading 3"/>
    <w:next w:val="NormalIndent"/>
    <w:link w:val="Heading3Char"/>
    <w:uiPriority w:val="5"/>
    <w:unhideWhenUsed/>
    <w:qFormat/>
    <w:rsid w:val="00FE3018"/>
    <w:pPr>
      <w:keepNext/>
      <w:keepLines/>
      <w:outlineLvl w:val="2"/>
    </w:pPr>
    <w:rPr>
      <w:rFonts w:eastAsiaTheme="majorEastAsia" w:cstheme="majorBidi"/>
      <w:b/>
      <w:color w:val="563C75" w:themeColor="text2"/>
      <w:sz w:val="28"/>
    </w:rPr>
  </w:style>
  <w:style w:type="paragraph" w:styleId="Heading4">
    <w:name w:val="heading 4"/>
    <w:next w:val="Normal"/>
    <w:link w:val="Heading4Char"/>
    <w:uiPriority w:val="6"/>
    <w:unhideWhenUsed/>
    <w:qFormat/>
    <w:rsid w:val="00FE3018"/>
    <w:pPr>
      <w:keepNext/>
      <w:keepLines/>
      <w:outlineLvl w:val="3"/>
    </w:pPr>
    <w:rPr>
      <w:rFonts w:asciiTheme="majorHAnsi" w:eastAsiaTheme="majorEastAsia" w:hAnsiTheme="majorHAnsi" w:cstheme="majorBidi"/>
      <w:b/>
      <w:iCs/>
      <w:color w:val="00759B" w:themeColor="text1"/>
    </w:rPr>
  </w:style>
  <w:style w:type="paragraph" w:styleId="Heading5">
    <w:name w:val="heading 5"/>
    <w:next w:val="Normal"/>
    <w:link w:val="Heading5Char"/>
    <w:uiPriority w:val="7"/>
    <w:unhideWhenUsed/>
    <w:qFormat/>
    <w:rsid w:val="00FE3018"/>
    <w:pPr>
      <w:keepNext/>
      <w:keepLines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8"/>
    <w:unhideWhenUsed/>
    <w:qFormat/>
    <w:rsid w:val="00FE3018"/>
    <w:pPr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E30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FE30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FE30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semiHidden/>
    <w:rsid w:val="00FE3018"/>
    <w:rPr>
      <w:rFonts w:asciiTheme="majorHAnsi" w:hAnsiTheme="majorHAnsi"/>
      <w:b/>
      <w:color w:val="563C75" w:themeColor="text2"/>
      <w:sz w:val="56"/>
      <w:szCs w:val="64"/>
    </w:rPr>
  </w:style>
  <w:style w:type="character" w:customStyle="1" w:styleId="TitleChar">
    <w:name w:val="Title Char"/>
    <w:basedOn w:val="DefaultParagraphFont"/>
    <w:link w:val="Title"/>
    <w:uiPriority w:val="2"/>
    <w:rsid w:val="00FE3018"/>
    <w:rPr>
      <w:rFonts w:asciiTheme="majorHAnsi" w:hAnsiTheme="majorHAnsi"/>
      <w:b/>
      <w:color w:val="563C75" w:themeColor="text2"/>
      <w:sz w:val="56"/>
      <w:szCs w:val="64"/>
    </w:rPr>
  </w:style>
  <w:style w:type="paragraph" w:styleId="TOC1">
    <w:name w:val="toc 1"/>
    <w:next w:val="Normal"/>
    <w:uiPriority w:val="39"/>
    <w:semiHidden/>
    <w:unhideWhenUsed/>
    <w:rsid w:val="00FE3018"/>
    <w:pPr>
      <w:tabs>
        <w:tab w:val="right" w:leader="dot" w:pos="10194"/>
      </w:tabs>
      <w:spacing w:after="100"/>
    </w:pPr>
    <w:rPr>
      <w:b/>
      <w:color w:val="563C75" w:themeColor="text2"/>
      <w:sz w:val="28"/>
    </w:rPr>
  </w:style>
  <w:style w:type="paragraph" w:styleId="TOC2">
    <w:name w:val="toc 2"/>
    <w:next w:val="Normal"/>
    <w:uiPriority w:val="39"/>
    <w:semiHidden/>
    <w:unhideWhenUsed/>
    <w:rsid w:val="00FE3018"/>
    <w:pPr>
      <w:tabs>
        <w:tab w:val="left" w:pos="567"/>
        <w:tab w:val="right" w:leader="dot" w:pos="10206"/>
      </w:tabs>
    </w:pPr>
    <w:rPr>
      <w:b/>
      <w:color w:val="00759B" w:themeColor="text1"/>
    </w:rPr>
  </w:style>
  <w:style w:type="character" w:customStyle="1" w:styleId="Heading1Char">
    <w:name w:val="Heading 1 Char"/>
    <w:basedOn w:val="DefaultParagraphFont"/>
    <w:link w:val="Heading1"/>
    <w:uiPriority w:val="2"/>
    <w:rsid w:val="00FE3018"/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TOCHeading">
    <w:name w:val="TOC Heading"/>
    <w:next w:val="Normal"/>
    <w:uiPriority w:val="39"/>
    <w:semiHidden/>
    <w:unhideWhenUsed/>
    <w:rsid w:val="00FE3018"/>
    <w:pPr>
      <w:spacing w:after="240"/>
    </w:pPr>
    <w:rPr>
      <w:rFonts w:asciiTheme="majorHAnsi" w:eastAsiaTheme="majorEastAsia" w:hAnsiTheme="majorHAnsi" w:cstheme="majorBidi"/>
      <w:b/>
      <w:color w:val="00759B" w:themeColor="text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E3018"/>
    <w:rPr>
      <w:color w:val="808080" w:themeColor="background1" w:themeShade="80"/>
    </w:rPr>
  </w:style>
  <w:style w:type="character" w:styleId="Hyperlink">
    <w:name w:val="Hyperlink"/>
    <w:basedOn w:val="DefaultParagraphFont"/>
    <w:uiPriority w:val="99"/>
    <w:semiHidden/>
    <w:unhideWhenUsed/>
    <w:rsid w:val="00FE3018"/>
    <w:rPr>
      <w:b/>
      <w:i w:val="0"/>
      <w:color w:val="auto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FE3018"/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FE3018"/>
    <w:rPr>
      <w:rFonts w:eastAsiaTheme="majorEastAsia" w:cstheme="majorBidi"/>
      <w:b/>
      <w:color w:val="563C75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FE3018"/>
    <w:rPr>
      <w:rFonts w:asciiTheme="majorHAnsi" w:eastAsiaTheme="majorEastAsia" w:hAnsiTheme="majorHAnsi" w:cstheme="majorBidi"/>
      <w:b/>
      <w:iCs/>
      <w:color w:val="00759B" w:themeColor="text1"/>
    </w:rPr>
  </w:style>
  <w:style w:type="character" w:customStyle="1" w:styleId="Heading5Char">
    <w:name w:val="Heading 5 Char"/>
    <w:basedOn w:val="DefaultParagraphFont"/>
    <w:link w:val="Heading5"/>
    <w:uiPriority w:val="7"/>
    <w:rsid w:val="00FE3018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8"/>
    <w:rsid w:val="00FE3018"/>
    <w:rPr>
      <w:b/>
      <w:i/>
    </w:rPr>
  </w:style>
  <w:style w:type="paragraph" w:styleId="Caption">
    <w:name w:val="caption"/>
    <w:next w:val="Normal"/>
    <w:uiPriority w:val="35"/>
    <w:semiHidden/>
    <w:unhideWhenUsed/>
    <w:rsid w:val="00FE3018"/>
    <w:rPr>
      <w:iCs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301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3018"/>
    <w:rPr>
      <w:szCs w:val="20"/>
    </w:rPr>
  </w:style>
  <w:style w:type="table" w:customStyle="1" w:styleId="GPhCTableDefault">
    <w:name w:val="GPhC Table (Default)"/>
    <w:basedOn w:val="TableNormal"/>
    <w:uiPriority w:val="16"/>
    <w:rsid w:val="00FE3018"/>
    <w:pPr>
      <w:spacing w:after="0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DCD2E8" w:themeFill="text2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563C75" w:themeFill="text2"/>
      </w:tcPr>
    </w:tblStylePr>
    <w:tblStylePr w:type="firstCol">
      <w:rPr>
        <w:b/>
        <w:color w:val="FFFFFF" w:themeColor="background1"/>
      </w:rPr>
      <w:tblPr/>
      <w:tcPr>
        <w:shd w:val="clear" w:color="auto" w:fill="563C75" w:themeFill="text2"/>
      </w:tcPr>
    </w:tblStylePr>
  </w:style>
  <w:style w:type="paragraph" w:customStyle="1" w:styleId="Intro">
    <w:name w:val="Intro"/>
    <w:uiPriority w:val="9"/>
    <w:qFormat/>
    <w:rsid w:val="00FE3018"/>
    <w:pPr>
      <w:spacing w:after="280" w:line="280" w:lineRule="atLeast"/>
    </w:pPr>
    <w:rPr>
      <w:b/>
      <w:color w:val="00759B" w:themeColor="text1"/>
      <w:sz w:val="28"/>
    </w:rPr>
  </w:style>
  <w:style w:type="numbering" w:styleId="111111">
    <w:name w:val="Outline List 2"/>
    <w:basedOn w:val="NoList"/>
    <w:uiPriority w:val="99"/>
    <w:semiHidden/>
    <w:unhideWhenUsed/>
    <w:rsid w:val="00FE301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FE3018"/>
    <w:pPr>
      <w:numPr>
        <w:numId w:val="2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E3018"/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018"/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018"/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E301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0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18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E3018"/>
  </w:style>
  <w:style w:type="paragraph" w:styleId="BlockText">
    <w:name w:val="Block Text"/>
    <w:basedOn w:val="Normal"/>
    <w:uiPriority w:val="99"/>
    <w:semiHidden/>
    <w:unhideWhenUsed/>
    <w:rsid w:val="00FE3018"/>
    <w:pPr>
      <w:pBdr>
        <w:top w:val="single" w:sz="2" w:space="10" w:color="BC1E63" w:themeColor="accent1" w:shadow="1"/>
        <w:left w:val="single" w:sz="2" w:space="10" w:color="BC1E63" w:themeColor="accent1" w:shadow="1"/>
        <w:bottom w:val="single" w:sz="2" w:space="10" w:color="BC1E63" w:themeColor="accent1" w:shadow="1"/>
        <w:right w:val="single" w:sz="2" w:space="10" w:color="BC1E63" w:themeColor="accent1" w:shadow="1"/>
      </w:pBdr>
      <w:ind w:left="1152" w:right="1152"/>
    </w:pPr>
    <w:rPr>
      <w:rFonts w:eastAsiaTheme="minorEastAsia"/>
      <w:i/>
      <w:iCs/>
      <w:color w:val="BC1E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E3018"/>
  </w:style>
  <w:style w:type="character" w:customStyle="1" w:styleId="BodyTextChar">
    <w:name w:val="Body Text Char"/>
    <w:basedOn w:val="DefaultParagraphFont"/>
    <w:link w:val="BodyText"/>
    <w:uiPriority w:val="99"/>
    <w:semiHidden/>
    <w:rsid w:val="00FE3018"/>
  </w:style>
  <w:style w:type="paragraph" w:styleId="BodyText2">
    <w:name w:val="Body Text 2"/>
    <w:basedOn w:val="Normal"/>
    <w:link w:val="BodyText2Char"/>
    <w:uiPriority w:val="99"/>
    <w:semiHidden/>
    <w:unhideWhenUsed/>
    <w:rsid w:val="00FE301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018"/>
  </w:style>
  <w:style w:type="paragraph" w:styleId="BodyText3">
    <w:name w:val="Body Text 3"/>
    <w:basedOn w:val="Normal"/>
    <w:link w:val="BodyText3Char"/>
    <w:uiPriority w:val="99"/>
    <w:semiHidden/>
    <w:unhideWhenUsed/>
    <w:rsid w:val="00FE3018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01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E301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E301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01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01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E3018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E301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E3018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E301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E3018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E301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FE3018"/>
    <w:rPr>
      <w:b/>
      <w:bCs/>
      <w:i/>
      <w:iCs/>
      <w:spacing w:val="5"/>
    </w:rPr>
  </w:style>
  <w:style w:type="paragraph" w:customStyle="1" w:styleId="CaseStudy">
    <w:name w:val="Case Study"/>
    <w:basedOn w:val="Normal"/>
    <w:uiPriority w:val="14"/>
    <w:semiHidden/>
    <w:rsid w:val="00FE3018"/>
    <w:rPr>
      <w:b/>
      <w:noProof/>
      <w:color w:val="00759B" w:themeColor="text1"/>
    </w:rPr>
  </w:style>
  <w:style w:type="paragraph" w:styleId="Closing">
    <w:name w:val="Closing"/>
    <w:basedOn w:val="Normal"/>
    <w:link w:val="ClosingChar"/>
    <w:uiPriority w:val="99"/>
    <w:semiHidden/>
    <w:unhideWhenUsed/>
    <w:rsid w:val="00FE3018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E3018"/>
  </w:style>
  <w:style w:type="table" w:styleId="ColorfulGrid">
    <w:name w:val="Colorful Grid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</w:rPr>
      <w:tblPr/>
      <w:tcPr>
        <w:shd w:val="clear" w:color="auto" w:fill="71DBFF" w:themeFill="tex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71DB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</w:rPr>
      <w:tblPr/>
      <w:tcPr>
        <w:shd w:val="clear" w:color="auto" w:fill="EF9ABF" w:themeFill="accen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EF9AB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</w:rPr>
      <w:tblPr/>
      <w:tcPr>
        <w:shd w:val="clear" w:color="auto" w:fill="F692A2" w:themeFill="accent2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692A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</w:rPr>
      <w:tblPr/>
      <w:tcPr>
        <w:shd w:val="clear" w:color="auto" w:fill="F5C8A6" w:themeFill="accent3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5C8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</w:rPr>
      <w:tblPr/>
      <w:tcPr>
        <w:shd w:val="clear" w:color="auto" w:fill="FFDE93" w:themeFill="accent4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FDE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</w:rPr>
      <w:tblPr/>
      <w:tcPr>
        <w:shd w:val="clear" w:color="auto" w:fill="9860FF" w:themeFill="accent5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986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</w:rPr>
      <w:tblPr/>
      <w:tcPr>
        <w:shd w:val="clear" w:color="auto" w:fill="6FFFA5" w:themeFill="accent6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6FFF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C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BE6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DE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C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600" w:themeFill="accent4" w:themeFillShade="CC"/>
      </w:tcPr>
    </w:tblStylePr>
    <w:tblStylePr w:type="lastRow">
      <w:rPr>
        <w:b/>
        <w:bCs/>
        <w:color w:val="C18600" w:themeColor="accent4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FF7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3" w:themeFillShade="CC"/>
      </w:tcPr>
    </w:tblStylePr>
    <w:tblStylePr w:type="lastRow">
      <w:rPr>
        <w:b/>
        <w:bCs/>
        <w:color w:val="C05D14" w:themeColor="accent3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E5D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2D" w:themeFill="accent6" w:themeFillShade="CC"/>
      </w:tcPr>
    </w:tblStylePr>
    <w:tblStylePr w:type="lastRow">
      <w:rPr>
        <w:b/>
        <w:bCs/>
        <w:color w:val="00782D" w:themeColor="accent6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BF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005A" w:themeFill="accent5" w:themeFillShade="CC"/>
      </w:tcPr>
    </w:tblStylePr>
    <w:tblStylePr w:type="lastRow">
      <w:rPr>
        <w:b/>
        <w:bCs/>
        <w:color w:val="1F005A" w:themeColor="accent5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65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65D" w:themeColor="text1" w:themeShade="99"/>
          <w:insideV w:val="nil"/>
        </w:tcBorders>
        <w:shd w:val="clear" w:color="auto" w:fill="00465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4ED3FF" w:themeFill="tex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12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123B" w:themeColor="accent1" w:themeShade="99"/>
          <w:insideV w:val="nil"/>
        </w:tcBorders>
        <w:shd w:val="clear" w:color="auto" w:fill="7012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23B" w:themeFill="accent1" w:themeFillShade="99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B81AF" w:themeFill="accen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9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91B" w:themeColor="accent2" w:themeShade="99"/>
          <w:insideV w:val="nil"/>
        </w:tcBorders>
        <w:shd w:val="clear" w:color="auto" w:fill="7709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91B" w:themeFill="accent2" w:themeFillShade="99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4778B" w:themeFill="accent2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F2A900" w:themeColor="accent4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3" w:themeShade="99"/>
          <w:insideV w:val="nil"/>
        </w:tcBorders>
        <w:shd w:val="clear" w:color="auto" w:fill="904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3" w:themeFillShade="99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E87722" w:themeColor="accent3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5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500" w:themeColor="accent4" w:themeShade="99"/>
          <w:insideV w:val="nil"/>
        </w:tcBorders>
        <w:shd w:val="clear" w:color="auto" w:fill="9165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500" w:themeFill="accent4" w:themeFillShade="99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679" w:themeFill="accent4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009639" w:themeColor="accent6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00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0043" w:themeColor="accent5" w:themeShade="99"/>
          <w:insideV w:val="nil"/>
        </w:tcBorders>
        <w:shd w:val="clear" w:color="auto" w:fill="1700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043" w:themeFill="accent5" w:themeFillShade="99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7E39FF" w:themeFill="accent5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280071" w:themeColor="accent5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1" w:themeColor="accent6" w:themeShade="99"/>
          <w:insideV w:val="nil"/>
        </w:tcBorders>
        <w:shd w:val="clear" w:color="auto" w:fill="005A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1" w:themeFill="accent6" w:themeFillShade="99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4BFF8F" w:themeFill="accent6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E3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0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018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FE3018"/>
    <w:pPr>
      <w:pBdr>
        <w:top w:val="single" w:sz="4" w:space="8" w:color="00759B" w:themeColor="text1"/>
      </w:pBdr>
      <w:spacing w:after="0" w:line="260" w:lineRule="exact"/>
    </w:pPr>
    <w:rPr>
      <w:color w:val="00759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FE3018"/>
    <w:rPr>
      <w:color w:val="00759B" w:themeColor="text1"/>
    </w:rPr>
  </w:style>
  <w:style w:type="paragraph" w:customStyle="1" w:styleId="Contact">
    <w:name w:val="Contact"/>
    <w:basedOn w:val="Footer"/>
    <w:semiHidden/>
    <w:rsid w:val="00FE3018"/>
    <w:pPr>
      <w:tabs>
        <w:tab w:val="left" w:pos="5250"/>
        <w:tab w:val="left" w:pos="5602"/>
      </w:tabs>
      <w:spacing w:line="290" w:lineRule="exact"/>
    </w:pPr>
  </w:style>
  <w:style w:type="table" w:styleId="DarkList">
    <w:name w:val="Dark List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4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77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0F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164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8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C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3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00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005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018"/>
  </w:style>
  <w:style w:type="character" w:customStyle="1" w:styleId="DateChar">
    <w:name w:val="Date Char"/>
    <w:basedOn w:val="DefaultParagraphFont"/>
    <w:link w:val="Date"/>
    <w:uiPriority w:val="99"/>
    <w:semiHidden/>
    <w:rsid w:val="00FE3018"/>
  </w:style>
  <w:style w:type="paragraph" w:styleId="DocumentMap">
    <w:name w:val="Document Map"/>
    <w:basedOn w:val="Normal"/>
    <w:link w:val="DocumentMapChar"/>
    <w:uiPriority w:val="99"/>
    <w:semiHidden/>
    <w:unhideWhenUsed/>
    <w:rsid w:val="00FE3018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3018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E301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E3018"/>
  </w:style>
  <w:style w:type="character" w:styleId="Emphasis">
    <w:name w:val="Emphasis"/>
    <w:basedOn w:val="DefaultParagraphFont"/>
    <w:uiPriority w:val="20"/>
    <w:semiHidden/>
    <w:rsid w:val="00FE301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301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301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E301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3018"/>
    <w:rPr>
      <w:b/>
      <w:color w:val="000000" w:themeColor="followedHyperlink"/>
      <w:u w:val="single"/>
    </w:rPr>
  </w:style>
  <w:style w:type="paragraph" w:customStyle="1" w:styleId="FooterOdd">
    <w:name w:val="Footer Odd"/>
    <w:basedOn w:val="Footer"/>
    <w:semiHidden/>
    <w:rsid w:val="00FE3018"/>
  </w:style>
  <w:style w:type="numbering" w:customStyle="1" w:styleId="GPhCBullets">
    <w:name w:val="GPhC Bullets"/>
    <w:uiPriority w:val="99"/>
    <w:semiHidden/>
    <w:rsid w:val="00FE3018"/>
    <w:pPr>
      <w:numPr>
        <w:numId w:val="4"/>
      </w:numPr>
    </w:pPr>
  </w:style>
  <w:style w:type="numbering" w:customStyle="1" w:styleId="GPhCHeadings">
    <w:name w:val="GPhC Headings"/>
    <w:uiPriority w:val="99"/>
    <w:semiHidden/>
    <w:rsid w:val="00FE3018"/>
    <w:pPr>
      <w:numPr>
        <w:numId w:val="5"/>
      </w:numPr>
    </w:pPr>
  </w:style>
  <w:style w:type="numbering" w:customStyle="1" w:styleId="GPhCHeadingsPolicy">
    <w:name w:val="GPhC Headings Policy"/>
    <w:uiPriority w:val="99"/>
    <w:semiHidden/>
    <w:rsid w:val="00FE3018"/>
    <w:pPr>
      <w:numPr>
        <w:numId w:val="6"/>
      </w:numPr>
    </w:pPr>
  </w:style>
  <w:style w:type="numbering" w:customStyle="1" w:styleId="GPhCListNumbers">
    <w:name w:val="GPhC List Numbers"/>
    <w:uiPriority w:val="99"/>
    <w:semiHidden/>
    <w:rsid w:val="00FE3018"/>
    <w:pPr>
      <w:numPr>
        <w:numId w:val="7"/>
      </w:numPr>
    </w:pPr>
  </w:style>
  <w:style w:type="table" w:customStyle="1" w:styleId="GPhCTable2">
    <w:name w:val="GPhC Table 2"/>
    <w:basedOn w:val="GPhCTableDefault"/>
    <w:uiPriority w:val="17"/>
    <w:rsid w:val="00FE3018"/>
    <w:tblPr/>
    <w:tcPr>
      <w:shd w:val="clear" w:color="auto" w:fill="B8EDFF" w:themeFill="text1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59B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00759B" w:themeFill="text1"/>
      </w:tcPr>
    </w:tblStylePr>
  </w:style>
  <w:style w:type="table" w:styleId="GridTable1Light">
    <w:name w:val="Grid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71DBFF" w:themeColor="text1" w:themeTint="66"/>
        <w:left w:val="single" w:sz="4" w:space="0" w:color="71DBFF" w:themeColor="text1" w:themeTint="66"/>
        <w:bottom w:val="single" w:sz="4" w:space="0" w:color="71DBFF" w:themeColor="text1" w:themeTint="66"/>
        <w:right w:val="single" w:sz="4" w:space="0" w:color="71DBFF" w:themeColor="text1" w:themeTint="66"/>
        <w:insideH w:val="single" w:sz="4" w:space="0" w:color="71DBFF" w:themeColor="text1" w:themeTint="66"/>
        <w:insideV w:val="single" w:sz="4" w:space="0" w:color="71DB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F9ABF" w:themeColor="accent1" w:themeTint="66"/>
        <w:left w:val="single" w:sz="4" w:space="0" w:color="EF9ABF" w:themeColor="accent1" w:themeTint="66"/>
        <w:bottom w:val="single" w:sz="4" w:space="0" w:color="EF9ABF" w:themeColor="accent1" w:themeTint="66"/>
        <w:right w:val="single" w:sz="4" w:space="0" w:color="EF9ABF" w:themeColor="accent1" w:themeTint="66"/>
        <w:insideH w:val="single" w:sz="4" w:space="0" w:color="EF9ABF" w:themeColor="accent1" w:themeTint="66"/>
        <w:insideV w:val="single" w:sz="4" w:space="0" w:color="EF9AB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692A2" w:themeColor="accent2" w:themeTint="66"/>
        <w:left w:val="single" w:sz="4" w:space="0" w:color="F692A2" w:themeColor="accent2" w:themeTint="66"/>
        <w:bottom w:val="single" w:sz="4" w:space="0" w:color="F692A2" w:themeColor="accent2" w:themeTint="66"/>
        <w:right w:val="single" w:sz="4" w:space="0" w:color="F692A2" w:themeColor="accent2" w:themeTint="66"/>
        <w:insideH w:val="single" w:sz="4" w:space="0" w:color="F692A2" w:themeColor="accent2" w:themeTint="66"/>
        <w:insideV w:val="single" w:sz="4" w:space="0" w:color="F692A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5C8A6" w:themeColor="accent3" w:themeTint="66"/>
        <w:left w:val="single" w:sz="4" w:space="0" w:color="F5C8A6" w:themeColor="accent3" w:themeTint="66"/>
        <w:bottom w:val="single" w:sz="4" w:space="0" w:color="F5C8A6" w:themeColor="accent3" w:themeTint="66"/>
        <w:right w:val="single" w:sz="4" w:space="0" w:color="F5C8A6" w:themeColor="accent3" w:themeTint="66"/>
        <w:insideH w:val="single" w:sz="4" w:space="0" w:color="F5C8A6" w:themeColor="accent3" w:themeTint="66"/>
        <w:insideV w:val="single" w:sz="4" w:space="0" w:color="F5C8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DE93" w:themeColor="accent4" w:themeTint="66"/>
        <w:left w:val="single" w:sz="4" w:space="0" w:color="FFDE93" w:themeColor="accent4" w:themeTint="66"/>
        <w:bottom w:val="single" w:sz="4" w:space="0" w:color="FFDE93" w:themeColor="accent4" w:themeTint="66"/>
        <w:right w:val="single" w:sz="4" w:space="0" w:color="FFDE93" w:themeColor="accent4" w:themeTint="66"/>
        <w:insideH w:val="single" w:sz="4" w:space="0" w:color="FFDE93" w:themeColor="accent4" w:themeTint="66"/>
        <w:insideV w:val="single" w:sz="4" w:space="0" w:color="FFDE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9860FF" w:themeColor="accent5" w:themeTint="66"/>
        <w:left w:val="single" w:sz="4" w:space="0" w:color="9860FF" w:themeColor="accent5" w:themeTint="66"/>
        <w:bottom w:val="single" w:sz="4" w:space="0" w:color="9860FF" w:themeColor="accent5" w:themeTint="66"/>
        <w:right w:val="single" w:sz="4" w:space="0" w:color="9860FF" w:themeColor="accent5" w:themeTint="66"/>
        <w:insideH w:val="single" w:sz="4" w:space="0" w:color="9860FF" w:themeColor="accent5" w:themeTint="66"/>
        <w:insideV w:val="single" w:sz="4" w:space="0" w:color="986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FFFA5" w:themeColor="accent6" w:themeTint="66"/>
        <w:left w:val="single" w:sz="4" w:space="0" w:color="6FFFA5" w:themeColor="accent6" w:themeTint="66"/>
        <w:bottom w:val="single" w:sz="4" w:space="0" w:color="6FFFA5" w:themeColor="accent6" w:themeTint="66"/>
        <w:right w:val="single" w:sz="4" w:space="0" w:color="6FFFA5" w:themeColor="accent6" w:themeTint="66"/>
        <w:insideH w:val="single" w:sz="4" w:space="0" w:color="6FFFA5" w:themeColor="accent6" w:themeTint="66"/>
        <w:insideV w:val="single" w:sz="4" w:space="0" w:color="6FFF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ACAFF" w:themeColor="text1" w:themeTint="99"/>
        <w:bottom w:val="single" w:sz="2" w:space="0" w:color="2ACAFF" w:themeColor="text1" w:themeTint="99"/>
        <w:insideH w:val="single" w:sz="2" w:space="0" w:color="2ACAFF" w:themeColor="text1" w:themeTint="99"/>
        <w:insideV w:val="single" w:sz="2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CA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E6679F" w:themeColor="accent1" w:themeTint="99"/>
        <w:bottom w:val="single" w:sz="2" w:space="0" w:color="E6679F" w:themeColor="accent1" w:themeTint="99"/>
        <w:insideH w:val="single" w:sz="2" w:space="0" w:color="E6679F" w:themeColor="accent1" w:themeTint="99"/>
        <w:insideV w:val="single" w:sz="2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679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25B73" w:themeColor="accent2" w:themeTint="99"/>
        <w:bottom w:val="single" w:sz="2" w:space="0" w:color="F25B73" w:themeColor="accent2" w:themeTint="99"/>
        <w:insideH w:val="single" w:sz="2" w:space="0" w:color="F25B73" w:themeColor="accent2" w:themeTint="99"/>
        <w:insideV w:val="single" w:sz="2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B7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1AD7A" w:themeColor="accent3" w:themeTint="99"/>
        <w:bottom w:val="single" w:sz="2" w:space="0" w:color="F1AD7A" w:themeColor="accent3" w:themeTint="99"/>
        <w:insideH w:val="single" w:sz="2" w:space="0" w:color="F1AD7A" w:themeColor="accent3" w:themeTint="99"/>
        <w:insideV w:val="single" w:sz="2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FCE5E" w:themeColor="accent4" w:themeTint="99"/>
        <w:bottom w:val="single" w:sz="2" w:space="0" w:color="FFCE5E" w:themeColor="accent4" w:themeTint="99"/>
        <w:insideH w:val="single" w:sz="2" w:space="0" w:color="FFCE5E" w:themeColor="accent4" w:themeTint="99"/>
        <w:insideV w:val="single" w:sz="2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E5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6410FF" w:themeColor="accent5" w:themeTint="99"/>
        <w:bottom w:val="single" w:sz="2" w:space="0" w:color="6410FF" w:themeColor="accent5" w:themeTint="99"/>
        <w:insideH w:val="single" w:sz="2" w:space="0" w:color="6410FF" w:themeColor="accent5" w:themeTint="99"/>
        <w:insideV w:val="single" w:sz="2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1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7FF78" w:themeColor="accent6" w:themeTint="99"/>
        <w:bottom w:val="single" w:sz="2" w:space="0" w:color="27FF78" w:themeColor="accent6" w:themeTint="99"/>
        <w:insideH w:val="single" w:sz="2" w:space="0" w:color="27FF78" w:themeColor="accent6" w:themeTint="99"/>
        <w:insideV w:val="single" w:sz="2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71DBF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F9AB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692A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5C8A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E9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986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6FFFA5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unhideWhenUsed/>
    <w:rsid w:val="00FE3018"/>
    <w:pPr>
      <w:tabs>
        <w:tab w:val="center" w:pos="4513"/>
        <w:tab w:val="right" w:pos="9026"/>
      </w:tabs>
      <w:spacing w:after="0"/>
    </w:pPr>
    <w:rPr>
      <w:b/>
      <w:color w:val="563C7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FE3018"/>
    <w:rPr>
      <w:b/>
      <w:color w:val="563C75" w:themeColor="text2"/>
    </w:rPr>
  </w:style>
  <w:style w:type="paragraph" w:styleId="NormalIndent">
    <w:name w:val="Normal Indent"/>
    <w:basedOn w:val="Normal"/>
    <w:uiPriority w:val="1"/>
    <w:unhideWhenUsed/>
    <w:qFormat/>
    <w:rsid w:val="00FE3018"/>
    <w:pPr>
      <w:ind w:left="567"/>
    </w:pPr>
  </w:style>
  <w:style w:type="character" w:styleId="HTMLAcronym">
    <w:name w:val="HTML Acronym"/>
    <w:basedOn w:val="DefaultParagraphFont"/>
    <w:uiPriority w:val="99"/>
    <w:semiHidden/>
    <w:unhideWhenUsed/>
    <w:rsid w:val="00FE3018"/>
  </w:style>
  <w:style w:type="paragraph" w:styleId="HTMLAddress">
    <w:name w:val="HTML Address"/>
    <w:basedOn w:val="Normal"/>
    <w:link w:val="HTMLAddressChar"/>
    <w:uiPriority w:val="99"/>
    <w:semiHidden/>
    <w:unhideWhenUsed/>
    <w:rsid w:val="00FE301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E301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E301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E301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3018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301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E301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E301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301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E301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E301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E301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E301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E301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E301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E301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E301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E301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E3018"/>
    <w:rPr>
      <w:i/>
      <w:iCs/>
      <w:color w:val="BC1E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E3018"/>
    <w:pPr>
      <w:pBdr>
        <w:top w:val="single" w:sz="4" w:space="10" w:color="BC1E63" w:themeColor="accent1"/>
        <w:bottom w:val="single" w:sz="4" w:space="10" w:color="BC1E63" w:themeColor="accent1"/>
      </w:pBdr>
      <w:spacing w:before="360" w:after="360"/>
      <w:ind w:left="864" w:right="864"/>
      <w:jc w:val="center"/>
    </w:pPr>
    <w:rPr>
      <w:i/>
      <w:iCs/>
      <w:color w:val="BC1E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018"/>
    <w:rPr>
      <w:i/>
      <w:iCs/>
      <w:color w:val="BC1E63" w:themeColor="accent1"/>
    </w:rPr>
  </w:style>
  <w:style w:type="character" w:styleId="IntenseReference">
    <w:name w:val="Intense Reference"/>
    <w:basedOn w:val="DefaultParagraphFont"/>
    <w:uiPriority w:val="32"/>
    <w:semiHidden/>
    <w:rsid w:val="00FE3018"/>
    <w:rPr>
      <w:b/>
      <w:bCs/>
      <w:smallCaps/>
      <w:color w:val="BC1E6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1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  <w:shd w:val="clear" w:color="auto" w:fill="A7E9FF" w:themeFill="text1" w:themeFillTint="3F"/>
      </w:tcPr>
    </w:tblStylePr>
    <w:tblStylePr w:type="band2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1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  <w:shd w:val="clear" w:color="auto" w:fill="F5C0D7" w:themeFill="accent1" w:themeFillTint="3F"/>
      </w:tcPr>
    </w:tblStylePr>
    <w:tblStylePr w:type="band2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1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  <w:shd w:val="clear" w:color="auto" w:fill="F9BBC5" w:themeFill="accent2" w:themeFillTint="3F"/>
      </w:tcPr>
    </w:tblStylePr>
    <w:tblStylePr w:type="band2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1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  <w:shd w:val="clear" w:color="auto" w:fill="F9DDC8" w:themeFill="accent3" w:themeFillTint="3F"/>
      </w:tcPr>
    </w:tblStylePr>
    <w:tblStylePr w:type="band2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1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  <w:shd w:val="clear" w:color="auto" w:fill="FFEABC" w:themeFill="accent4" w:themeFillTint="3F"/>
      </w:tcPr>
    </w:tblStylePr>
    <w:tblStylePr w:type="band2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1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  <w:shd w:val="clear" w:color="auto" w:fill="BF9CFF" w:themeFill="accent5" w:themeFillTint="3F"/>
      </w:tcPr>
    </w:tblStylePr>
    <w:tblStylePr w:type="band2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1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  <w:shd w:val="clear" w:color="auto" w:fill="A6FFC7" w:themeFill="accent6" w:themeFillTint="3F"/>
      </w:tcPr>
    </w:tblStylePr>
    <w:tblStylePr w:type="band2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E3018"/>
    <w:pPr>
      <w:spacing w:after="0"/>
    </w:pPr>
    <w:rPr>
      <w:color w:val="005774" w:themeColor="text1" w:themeShade="BF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E3018"/>
  </w:style>
  <w:style w:type="paragraph" w:styleId="List">
    <w:name w:val="List"/>
    <w:basedOn w:val="Normal"/>
    <w:uiPriority w:val="99"/>
    <w:semiHidden/>
    <w:unhideWhenUsed/>
    <w:rsid w:val="00FE301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E301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E301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E301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E3018"/>
    <w:pPr>
      <w:ind w:left="1415" w:hanging="283"/>
      <w:contextualSpacing/>
    </w:pPr>
  </w:style>
  <w:style w:type="paragraph" w:styleId="ListBullet">
    <w:name w:val="List Bullet"/>
    <w:basedOn w:val="Normal"/>
    <w:uiPriority w:val="10"/>
    <w:unhideWhenUsed/>
    <w:qFormat/>
    <w:rsid w:val="00FE3018"/>
    <w:pPr>
      <w:numPr>
        <w:numId w:val="8"/>
      </w:numPr>
    </w:pPr>
  </w:style>
  <w:style w:type="paragraph" w:styleId="ListBullet2">
    <w:name w:val="List Bullet 2"/>
    <w:basedOn w:val="Normal"/>
    <w:uiPriority w:val="11"/>
    <w:unhideWhenUsed/>
    <w:qFormat/>
    <w:rsid w:val="00FE3018"/>
    <w:pPr>
      <w:numPr>
        <w:ilvl w:val="1"/>
        <w:numId w:val="8"/>
      </w:numPr>
    </w:pPr>
  </w:style>
  <w:style w:type="paragraph" w:styleId="ListBullet3">
    <w:name w:val="List Bullet 3"/>
    <w:basedOn w:val="Normal"/>
    <w:uiPriority w:val="12"/>
    <w:unhideWhenUsed/>
    <w:qFormat/>
    <w:rsid w:val="00FE3018"/>
    <w:pPr>
      <w:numPr>
        <w:ilvl w:val="2"/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FE301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E301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E3018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E3018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E3018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E3018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E3018"/>
    <w:pPr>
      <w:ind w:left="1415"/>
      <w:contextualSpacing/>
    </w:pPr>
  </w:style>
  <w:style w:type="paragraph" w:styleId="ListNumber">
    <w:name w:val="List Number"/>
    <w:basedOn w:val="Normal"/>
    <w:uiPriority w:val="13"/>
    <w:unhideWhenUsed/>
    <w:qFormat/>
    <w:rsid w:val="00FE3018"/>
    <w:pPr>
      <w:numPr>
        <w:numId w:val="11"/>
      </w:numPr>
    </w:pPr>
  </w:style>
  <w:style w:type="paragraph" w:styleId="ListNumber2">
    <w:name w:val="List Number 2"/>
    <w:basedOn w:val="Normal"/>
    <w:uiPriority w:val="14"/>
    <w:unhideWhenUsed/>
    <w:qFormat/>
    <w:rsid w:val="00FE3018"/>
    <w:pPr>
      <w:numPr>
        <w:ilvl w:val="1"/>
        <w:numId w:val="11"/>
      </w:numPr>
    </w:pPr>
  </w:style>
  <w:style w:type="paragraph" w:styleId="ListNumber3">
    <w:name w:val="List Number 3"/>
    <w:basedOn w:val="Normal"/>
    <w:uiPriority w:val="15"/>
    <w:unhideWhenUsed/>
    <w:qFormat/>
    <w:rsid w:val="00FE3018"/>
    <w:pPr>
      <w:numPr>
        <w:ilvl w:val="2"/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FE301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E301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rsid w:val="00FE3018"/>
    <w:pPr>
      <w:ind w:left="720"/>
      <w:contextualSpacing/>
    </w:pPr>
  </w:style>
  <w:style w:type="table" w:styleId="ListTable1Light">
    <w:name w:val="List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bottom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bottom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bottom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bottom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bottom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bottom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bottom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759B" w:themeColor="text1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9B" w:themeColor="text1"/>
          <w:right w:val="single" w:sz="4" w:space="0" w:color="00759B" w:themeColor="text1"/>
        </w:tcBorders>
      </w:tcPr>
    </w:tblStylePr>
    <w:tblStylePr w:type="band1Horz">
      <w:tblPr/>
      <w:tcPr>
        <w:tcBorders>
          <w:top w:val="single" w:sz="4" w:space="0" w:color="00759B" w:themeColor="text1"/>
          <w:bottom w:val="single" w:sz="4" w:space="0" w:color="00759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9B" w:themeColor="text1"/>
          <w:left w:val="nil"/>
        </w:tcBorders>
      </w:tcPr>
    </w:tblStylePr>
    <w:tblStylePr w:type="swCell">
      <w:tblPr/>
      <w:tcPr>
        <w:tcBorders>
          <w:top w:val="double" w:sz="4" w:space="0" w:color="00759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C1E63" w:themeColor="accent1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1E63" w:themeColor="accent1"/>
          <w:right w:val="single" w:sz="4" w:space="0" w:color="BC1E63" w:themeColor="accent1"/>
        </w:tcBorders>
      </w:tcPr>
    </w:tblStylePr>
    <w:tblStylePr w:type="band1Horz">
      <w:tblPr/>
      <w:tcPr>
        <w:tcBorders>
          <w:top w:val="single" w:sz="4" w:space="0" w:color="BC1E63" w:themeColor="accent1"/>
          <w:bottom w:val="single" w:sz="4" w:space="0" w:color="BC1E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1E63" w:themeColor="accent1"/>
          <w:left w:val="nil"/>
        </w:tcBorders>
      </w:tcPr>
    </w:tblStylePr>
    <w:tblStylePr w:type="swCell">
      <w:tblPr/>
      <w:tcPr>
        <w:tcBorders>
          <w:top w:val="double" w:sz="4" w:space="0" w:color="BC1E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102E" w:themeColor="accent2"/>
          <w:right w:val="single" w:sz="4" w:space="0" w:color="C8102E" w:themeColor="accent2"/>
        </w:tcBorders>
      </w:tcPr>
    </w:tblStylePr>
    <w:tblStylePr w:type="band1Horz">
      <w:tblPr/>
      <w:tcPr>
        <w:tcBorders>
          <w:top w:val="single" w:sz="4" w:space="0" w:color="C8102E" w:themeColor="accent2"/>
          <w:bottom w:val="single" w:sz="4" w:space="0" w:color="C810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102E" w:themeColor="accent2"/>
          <w:left w:val="nil"/>
        </w:tcBorders>
      </w:tcPr>
    </w:tblStylePr>
    <w:tblStylePr w:type="swCell">
      <w:tblPr/>
      <w:tcPr>
        <w:tcBorders>
          <w:top w:val="double" w:sz="4" w:space="0" w:color="C810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87722" w:themeColor="accent3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3"/>
          <w:right w:val="single" w:sz="4" w:space="0" w:color="E87722" w:themeColor="accent3"/>
        </w:tcBorders>
      </w:tcPr>
    </w:tblStylePr>
    <w:tblStylePr w:type="band1Horz">
      <w:tblPr/>
      <w:tcPr>
        <w:tcBorders>
          <w:top w:val="single" w:sz="4" w:space="0" w:color="E87722" w:themeColor="accent3"/>
          <w:bottom w:val="single" w:sz="4" w:space="0" w:color="E877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3"/>
          <w:left w:val="nil"/>
        </w:tcBorders>
      </w:tcPr>
    </w:tblStylePr>
    <w:tblStylePr w:type="swCell">
      <w:tblPr/>
      <w:tcPr>
        <w:tcBorders>
          <w:top w:val="double" w:sz="4" w:space="0" w:color="E8772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A900" w:themeColor="accent4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900" w:themeColor="accent4"/>
          <w:right w:val="single" w:sz="4" w:space="0" w:color="F2A900" w:themeColor="accent4"/>
        </w:tcBorders>
      </w:tcPr>
    </w:tblStylePr>
    <w:tblStylePr w:type="band1Horz">
      <w:tblPr/>
      <w:tcPr>
        <w:tcBorders>
          <w:top w:val="single" w:sz="4" w:space="0" w:color="F2A900" w:themeColor="accent4"/>
          <w:bottom w:val="single" w:sz="4" w:space="0" w:color="F2A9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900" w:themeColor="accent4"/>
          <w:left w:val="nil"/>
        </w:tcBorders>
      </w:tcPr>
    </w:tblStylePr>
    <w:tblStylePr w:type="swCell">
      <w:tblPr/>
      <w:tcPr>
        <w:tcBorders>
          <w:top w:val="double" w:sz="4" w:space="0" w:color="F2A9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80071" w:themeColor="accent5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0071" w:themeColor="accent5"/>
          <w:right w:val="single" w:sz="4" w:space="0" w:color="280071" w:themeColor="accent5"/>
        </w:tcBorders>
      </w:tcPr>
    </w:tblStylePr>
    <w:tblStylePr w:type="band1Horz">
      <w:tblPr/>
      <w:tcPr>
        <w:tcBorders>
          <w:top w:val="single" w:sz="4" w:space="0" w:color="280071" w:themeColor="accent5"/>
          <w:bottom w:val="single" w:sz="4" w:space="0" w:color="2800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0071" w:themeColor="accent5"/>
          <w:left w:val="nil"/>
        </w:tcBorders>
      </w:tcPr>
    </w:tblStylePr>
    <w:tblStylePr w:type="swCell">
      <w:tblPr/>
      <w:tcPr>
        <w:tcBorders>
          <w:top w:val="double" w:sz="4" w:space="0" w:color="2800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9639" w:themeColor="accent6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39" w:themeColor="accent6"/>
          <w:right w:val="single" w:sz="4" w:space="0" w:color="009639" w:themeColor="accent6"/>
        </w:tcBorders>
      </w:tcPr>
    </w:tblStylePr>
    <w:tblStylePr w:type="band1Horz">
      <w:tblPr/>
      <w:tcPr>
        <w:tcBorders>
          <w:top w:val="single" w:sz="4" w:space="0" w:color="009639" w:themeColor="accent6"/>
          <w:bottom w:val="single" w:sz="4" w:space="0" w:color="0096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39" w:themeColor="accent6"/>
          <w:left w:val="nil"/>
        </w:tcBorders>
      </w:tcPr>
    </w:tblStylePr>
    <w:tblStylePr w:type="swCell">
      <w:tblPr/>
      <w:tcPr>
        <w:tcBorders>
          <w:top w:val="double" w:sz="4" w:space="0" w:color="0096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59B" w:themeColor="text1"/>
        <w:left w:val="single" w:sz="24" w:space="0" w:color="00759B" w:themeColor="text1"/>
        <w:bottom w:val="single" w:sz="24" w:space="0" w:color="00759B" w:themeColor="text1"/>
        <w:right w:val="single" w:sz="24" w:space="0" w:color="00759B" w:themeColor="text1"/>
      </w:tblBorders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1E63" w:themeColor="accent1"/>
        <w:left w:val="single" w:sz="24" w:space="0" w:color="BC1E63" w:themeColor="accent1"/>
        <w:bottom w:val="single" w:sz="24" w:space="0" w:color="BC1E63" w:themeColor="accent1"/>
        <w:right w:val="single" w:sz="24" w:space="0" w:color="BC1E63" w:themeColor="accent1"/>
      </w:tblBorders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102E" w:themeColor="accent2"/>
        <w:left w:val="single" w:sz="24" w:space="0" w:color="C8102E" w:themeColor="accent2"/>
        <w:bottom w:val="single" w:sz="24" w:space="0" w:color="C8102E" w:themeColor="accent2"/>
        <w:right w:val="single" w:sz="24" w:space="0" w:color="C8102E" w:themeColor="accent2"/>
      </w:tblBorders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3"/>
        <w:left w:val="single" w:sz="24" w:space="0" w:color="E87722" w:themeColor="accent3"/>
        <w:bottom w:val="single" w:sz="24" w:space="0" w:color="E87722" w:themeColor="accent3"/>
        <w:right w:val="single" w:sz="24" w:space="0" w:color="E87722" w:themeColor="accent3"/>
      </w:tblBorders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900" w:themeColor="accent4"/>
        <w:left w:val="single" w:sz="24" w:space="0" w:color="F2A900" w:themeColor="accent4"/>
        <w:bottom w:val="single" w:sz="24" w:space="0" w:color="F2A900" w:themeColor="accent4"/>
        <w:right w:val="single" w:sz="24" w:space="0" w:color="F2A900" w:themeColor="accent4"/>
      </w:tblBorders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0071" w:themeColor="accent5"/>
        <w:left w:val="single" w:sz="24" w:space="0" w:color="280071" w:themeColor="accent5"/>
        <w:bottom w:val="single" w:sz="24" w:space="0" w:color="280071" w:themeColor="accent5"/>
        <w:right w:val="single" w:sz="24" w:space="0" w:color="280071" w:themeColor="accent5"/>
      </w:tblBorders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39" w:themeColor="accent6"/>
        <w:left w:val="single" w:sz="24" w:space="0" w:color="009639" w:themeColor="accent6"/>
        <w:bottom w:val="single" w:sz="24" w:space="0" w:color="009639" w:themeColor="accent6"/>
        <w:right w:val="single" w:sz="24" w:space="0" w:color="009639" w:themeColor="accent6"/>
      </w:tblBorders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00759B" w:themeColor="text1"/>
        <w:bottom w:val="single" w:sz="4" w:space="0" w:color="00759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759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BC1E63" w:themeColor="accent1"/>
        <w:bottom w:val="single" w:sz="4" w:space="0" w:color="BC1E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C1E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C8102E" w:themeColor="accent2"/>
        <w:bottom w:val="single" w:sz="4" w:space="0" w:color="C810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10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E87722" w:themeColor="accent3"/>
        <w:bottom w:val="single" w:sz="4" w:space="0" w:color="E877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2A900" w:themeColor="accent4"/>
        <w:bottom w:val="single" w:sz="4" w:space="0" w:color="F2A9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A9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280071" w:themeColor="accent5"/>
        <w:bottom w:val="single" w:sz="4" w:space="0" w:color="2800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800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009639" w:themeColor="accent6"/>
        <w:bottom w:val="single" w:sz="4" w:space="0" w:color="0096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6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59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59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59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59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1E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1E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1E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1E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10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10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10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10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9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9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9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9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00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00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00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00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E30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E3018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  <w:insideV w:val="single" w:sz="8" w:space="0" w:color="00B7F4" w:themeColor="text1" w:themeTint="BF"/>
      </w:tblBorders>
    </w:tblPr>
    <w:tcPr>
      <w:shd w:val="clear" w:color="auto" w:fill="A7E9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7F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  <w:insideV w:val="single" w:sz="8" w:space="0" w:color="E04287" w:themeColor="accent1" w:themeTint="BF"/>
      </w:tblBorders>
    </w:tblPr>
    <w:tcPr>
      <w:shd w:val="clear" w:color="auto" w:fill="F5C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28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  <w:insideV w:val="single" w:sz="8" w:space="0" w:color="EE3351" w:themeColor="accent2" w:themeTint="BF"/>
      </w:tblBorders>
    </w:tblPr>
    <w:tcPr>
      <w:shd w:val="clear" w:color="auto" w:fill="F9BBC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335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  <w:insideV w:val="single" w:sz="8" w:space="0" w:color="ED9859" w:themeColor="accent3" w:themeTint="BF"/>
      </w:tblBorders>
    </w:tblPr>
    <w:tcPr>
      <w:shd w:val="clear" w:color="auto" w:fill="F9DD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  <w:insideV w:val="single" w:sz="8" w:space="0" w:color="FFC236" w:themeColor="accent4" w:themeTint="BF"/>
      </w:tblBorders>
    </w:tblPr>
    <w:tcPr>
      <w:shd w:val="clear" w:color="auto" w:fill="FFEA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3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  <w:insideV w:val="single" w:sz="8" w:space="0" w:color="4A00D4" w:themeColor="accent5" w:themeTint="BF"/>
      </w:tblBorders>
    </w:tblPr>
    <w:tcPr>
      <w:shd w:val="clear" w:color="auto" w:fill="BF9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0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  <w:insideV w:val="single" w:sz="8" w:space="0" w:color="00F05A" w:themeColor="accent6" w:themeTint="BF"/>
      </w:tblBorders>
    </w:tblPr>
    <w:tcPr>
      <w:shd w:val="clear" w:color="auto" w:fill="A6FF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cPr>
      <w:shd w:val="clear" w:color="auto" w:fill="A7E9FF" w:themeFill="text1" w:themeFillTint="3F"/>
    </w:tcPr>
    <w:tblStylePr w:type="firstRow">
      <w:rPr>
        <w:b/>
        <w:bCs/>
        <w:color w:val="00759B" w:themeColor="text1"/>
      </w:rPr>
      <w:tblPr/>
      <w:tcPr>
        <w:shd w:val="clear" w:color="auto" w:fill="DCF6FF" w:themeFill="tex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DFF" w:themeFill="text1" w:themeFillTint="33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tcBorders>
          <w:insideH w:val="single" w:sz="6" w:space="0" w:color="00759B" w:themeColor="text1"/>
          <w:insideV w:val="single" w:sz="6" w:space="0" w:color="00759B" w:themeColor="text1"/>
        </w:tcBorders>
        <w:shd w:val="clear" w:color="auto" w:fill="4ED3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cPr>
      <w:shd w:val="clear" w:color="auto" w:fill="F5C0D7" w:themeFill="accent1" w:themeFillTint="3F"/>
    </w:tcPr>
    <w:tblStylePr w:type="firstRow">
      <w:rPr>
        <w:b/>
        <w:bCs/>
        <w:color w:val="00759B" w:themeColor="text1"/>
      </w:rPr>
      <w:tblPr/>
      <w:tcPr>
        <w:shd w:val="clear" w:color="auto" w:fill="FBE6EF" w:themeFill="accen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E" w:themeFill="accent1" w:themeFillTint="33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tcBorders>
          <w:insideH w:val="single" w:sz="6" w:space="0" w:color="BC1E63" w:themeColor="accent1"/>
          <w:insideV w:val="single" w:sz="6" w:space="0" w:color="BC1E63" w:themeColor="accent1"/>
        </w:tcBorders>
        <w:shd w:val="clear" w:color="auto" w:fill="EB81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cPr>
      <w:shd w:val="clear" w:color="auto" w:fill="F9BBC5" w:themeFill="accent2" w:themeFillTint="3F"/>
    </w:tcPr>
    <w:tblStylePr w:type="firstRow">
      <w:rPr>
        <w:b/>
        <w:bCs/>
        <w:color w:val="00759B" w:themeColor="text1"/>
      </w:rPr>
      <w:tblPr/>
      <w:tcPr>
        <w:shd w:val="clear" w:color="auto" w:fill="FDE4E8" w:themeFill="accent2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D0" w:themeFill="accent2" w:themeFillTint="33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tcBorders>
          <w:insideH w:val="single" w:sz="6" w:space="0" w:color="C8102E" w:themeColor="accent2"/>
          <w:insideV w:val="single" w:sz="6" w:space="0" w:color="C8102E" w:themeColor="accent2"/>
        </w:tcBorders>
        <w:shd w:val="clear" w:color="auto" w:fill="F4778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cPr>
      <w:shd w:val="clear" w:color="auto" w:fill="F9DDC8" w:themeFill="accent3" w:themeFillTint="3F"/>
    </w:tcPr>
    <w:tblStylePr w:type="firstRow">
      <w:rPr>
        <w:b/>
        <w:bCs/>
        <w:color w:val="00759B" w:themeColor="text1"/>
      </w:rPr>
      <w:tblPr/>
      <w:tcPr>
        <w:shd w:val="clear" w:color="auto" w:fill="FCF1E9" w:themeFill="accent3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3" w:themeFillTint="33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tcBorders>
          <w:insideH w:val="single" w:sz="6" w:space="0" w:color="E87722" w:themeColor="accent3"/>
          <w:insideV w:val="single" w:sz="6" w:space="0" w:color="E87722" w:themeColor="accent3"/>
        </w:tcBorders>
        <w:shd w:val="clear" w:color="auto" w:fill="F3BA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cPr>
      <w:shd w:val="clear" w:color="auto" w:fill="FFEABC" w:themeFill="accent4" w:themeFillTint="3F"/>
    </w:tcPr>
    <w:tblStylePr w:type="firstRow">
      <w:rPr>
        <w:b/>
        <w:bCs/>
        <w:color w:val="00759B" w:themeColor="text1"/>
      </w:rPr>
      <w:tblPr/>
      <w:tcPr>
        <w:shd w:val="clear" w:color="auto" w:fill="FFF7E4" w:themeFill="accent4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C9" w:themeFill="accent4" w:themeFillTint="33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tcBorders>
          <w:insideH w:val="single" w:sz="6" w:space="0" w:color="F2A900" w:themeColor="accent4"/>
          <w:insideV w:val="single" w:sz="6" w:space="0" w:color="F2A900" w:themeColor="accent4"/>
        </w:tcBorders>
        <w:shd w:val="clear" w:color="auto" w:fill="FFD6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cPr>
      <w:shd w:val="clear" w:color="auto" w:fill="BF9CFF" w:themeFill="accent5" w:themeFillTint="3F"/>
    </w:tcPr>
    <w:tblStylePr w:type="firstRow">
      <w:rPr>
        <w:b/>
        <w:bCs/>
        <w:color w:val="00759B" w:themeColor="text1"/>
      </w:rPr>
      <w:tblPr/>
      <w:tcPr>
        <w:shd w:val="clear" w:color="auto" w:fill="E5D8FF" w:themeFill="accent5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FFF" w:themeFill="accent5" w:themeFillTint="33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tcBorders>
          <w:insideH w:val="single" w:sz="6" w:space="0" w:color="280071" w:themeColor="accent5"/>
          <w:insideV w:val="single" w:sz="6" w:space="0" w:color="280071" w:themeColor="accent5"/>
        </w:tcBorders>
        <w:shd w:val="clear" w:color="auto" w:fill="7E3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cPr>
      <w:shd w:val="clear" w:color="auto" w:fill="A6FFC7" w:themeFill="accent6" w:themeFillTint="3F"/>
    </w:tcPr>
    <w:tblStylePr w:type="firstRow">
      <w:rPr>
        <w:b/>
        <w:bCs/>
        <w:color w:val="00759B" w:themeColor="text1"/>
      </w:rPr>
      <w:tblPr/>
      <w:tcPr>
        <w:shd w:val="clear" w:color="auto" w:fill="DBFFE8" w:themeFill="accent6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2" w:themeFill="accent6" w:themeFillTint="33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tcBorders>
          <w:insideH w:val="single" w:sz="6" w:space="0" w:color="009639" w:themeColor="accent6"/>
          <w:insideV w:val="single" w:sz="6" w:space="0" w:color="009639" w:themeColor="accent6"/>
        </w:tcBorders>
        <w:shd w:val="clear" w:color="auto" w:fill="4BFF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E9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D3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D3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1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1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BC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778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778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9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3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3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8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59B" w:themeColor="tex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shd w:val="clear" w:color="auto" w:fill="A7E9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1E63" w:themeColor="accen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shd w:val="clear" w:color="auto" w:fill="F5C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102E" w:themeColor="accent2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shd w:val="clear" w:color="auto" w:fill="F9BBC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3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shd w:val="clear" w:color="auto" w:fill="F9DD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900" w:themeColor="accent4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shd w:val="clear" w:color="auto" w:fill="FFEA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0071" w:themeColor="accent5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shd w:val="clear" w:color="auto" w:fill="BF9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39" w:themeColor="accent6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shd w:val="clear" w:color="auto" w:fill="A6FF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59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59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59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E9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1E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1E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1E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10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10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B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00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00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9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E9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BC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9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E30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E301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FE3018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E3018"/>
    <w:rPr>
      <w:rFonts w:ascii="Times New Roman" w:hAnsi="Times New Roman" w:cs="Times New Roma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E301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E3018"/>
  </w:style>
  <w:style w:type="character" w:styleId="PageNumber">
    <w:name w:val="page number"/>
    <w:basedOn w:val="DefaultParagraphFont"/>
    <w:uiPriority w:val="99"/>
    <w:semiHidden/>
    <w:unhideWhenUsed/>
    <w:rsid w:val="00FE3018"/>
  </w:style>
  <w:style w:type="table" w:styleId="PlainTable1">
    <w:name w:val="Plain Table 1"/>
    <w:basedOn w:val="TableNormal"/>
    <w:uiPriority w:val="41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4CD2FF" w:themeColor="text1" w:themeTint="80"/>
        <w:bottom w:val="single" w:sz="4" w:space="0" w:color="4CD2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4CD2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2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1Horz">
      <w:tblPr/>
      <w:tcPr>
        <w:tcBorders>
          <w:top w:val="single" w:sz="4" w:space="0" w:color="4CD2FF" w:themeColor="text1" w:themeTint="80"/>
          <w:bottom w:val="single" w:sz="4" w:space="0" w:color="4CD2F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4CD2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D2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D2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D2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D2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E3018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301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E3018"/>
    <w:pPr>
      <w:spacing w:before="200" w:after="160"/>
      <w:ind w:left="864" w:right="864"/>
      <w:jc w:val="center"/>
    </w:pPr>
    <w:rPr>
      <w:i/>
      <w:iCs/>
      <w:color w:val="00B7F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018"/>
    <w:rPr>
      <w:i/>
      <w:iCs/>
      <w:color w:val="00B7F4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E301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E3018"/>
  </w:style>
  <w:style w:type="paragraph" w:styleId="Signature">
    <w:name w:val="Signature"/>
    <w:basedOn w:val="Normal"/>
    <w:link w:val="SignatureChar"/>
    <w:uiPriority w:val="99"/>
    <w:semiHidden/>
    <w:unhideWhenUsed/>
    <w:rsid w:val="00FE3018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E3018"/>
  </w:style>
  <w:style w:type="paragraph" w:customStyle="1" w:styleId="SmallBubble">
    <w:name w:val="Small Bubble"/>
    <w:basedOn w:val="Normal"/>
    <w:semiHidden/>
    <w:rsid w:val="00FE3018"/>
    <w:pPr>
      <w:spacing w:after="0"/>
      <w:jc w:val="center"/>
    </w:pPr>
    <w:rPr>
      <w:color w:val="FFFFFF" w:themeColor="background1"/>
      <w:sz w:val="28"/>
      <w:szCs w:val="28"/>
    </w:rPr>
  </w:style>
  <w:style w:type="character" w:styleId="SmartHyperlink">
    <w:name w:val="Smart Hyperlink"/>
    <w:basedOn w:val="DefaultParagraphFont"/>
    <w:uiPriority w:val="99"/>
    <w:semiHidden/>
    <w:unhideWhenUsed/>
    <w:rsid w:val="00FE3018"/>
    <w:rPr>
      <w:u w:val="dotted"/>
    </w:rPr>
  </w:style>
  <w:style w:type="character" w:styleId="Strong">
    <w:name w:val="Strong"/>
    <w:basedOn w:val="DefaultParagraphFont"/>
    <w:uiPriority w:val="22"/>
    <w:semiHidden/>
    <w:rsid w:val="00FE3018"/>
    <w:rPr>
      <w:b/>
      <w:bCs/>
    </w:rPr>
  </w:style>
  <w:style w:type="paragraph" w:customStyle="1" w:styleId="SubHeading">
    <w:name w:val="Sub Heading"/>
    <w:basedOn w:val="Normal"/>
    <w:next w:val="Normal"/>
    <w:semiHidden/>
    <w:rsid w:val="00FE3018"/>
    <w:rPr>
      <w:rFonts w:asciiTheme="majorHAnsi" w:hAnsiTheme="majorHAnsi"/>
      <w:b/>
      <w:color w:val="563C75" w:themeColor="text2"/>
      <w:sz w:val="3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FE3018"/>
    <w:pPr>
      <w:spacing w:after="480"/>
    </w:pPr>
    <w:rPr>
      <w:b/>
      <w:color w:val="00759B" w:themeColor="text1"/>
      <w:sz w:val="32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FE3018"/>
    <w:rPr>
      <w:b/>
      <w:color w:val="00759B" w:themeColor="text1"/>
      <w:sz w:val="32"/>
      <w:szCs w:val="44"/>
    </w:rPr>
  </w:style>
  <w:style w:type="character" w:styleId="SubtleEmphasis">
    <w:name w:val="Subtle Emphasis"/>
    <w:basedOn w:val="DefaultParagraphFont"/>
    <w:uiPriority w:val="19"/>
    <w:semiHidden/>
    <w:rsid w:val="00FE3018"/>
    <w:rPr>
      <w:i/>
      <w:iCs/>
      <w:color w:val="00B7F4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E3018"/>
    <w:rPr>
      <w:smallCaps/>
      <w:color w:val="19C6FF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E301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E301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E30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E301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E301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E301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E301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E301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E301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E301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E301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E301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18"/>
    <w:rsid w:val="00FE301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E301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E301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E301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E301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FE301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E301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E301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E301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E301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E301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E301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E301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E3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E301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E301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E301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E301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3">
    <w:name w:val="toc 3"/>
    <w:basedOn w:val="Normal"/>
    <w:next w:val="Normal"/>
    <w:uiPriority w:val="39"/>
    <w:semiHidden/>
    <w:unhideWhenUsed/>
    <w:rsid w:val="00FE3018"/>
    <w:pPr>
      <w:spacing w:after="100"/>
      <w:ind w:left="440"/>
    </w:pPr>
    <w:rPr>
      <w:b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E301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E301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E301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E301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301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3018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CB5B3D"/>
    <w:rPr>
      <w:color w:val="605E5C"/>
      <w:shd w:val="clear" w:color="auto" w:fill="E1DFDD"/>
    </w:rPr>
  </w:style>
  <w:style w:type="paragraph" w:customStyle="1" w:styleId="GPhCbodyblack">
    <w:name w:val="GPhC body black"/>
    <w:semiHidden/>
    <w:rsid w:val="001D1F17"/>
    <w:pPr>
      <w:spacing w:after="240"/>
    </w:pPr>
  </w:style>
  <w:style w:type="paragraph" w:customStyle="1" w:styleId="GPhCH1blue">
    <w:name w:val="GPhC H1 blue"/>
    <w:basedOn w:val="Normal"/>
    <w:semiHidden/>
    <w:rsid w:val="001A2FD2"/>
    <w:pPr>
      <w:spacing w:after="0"/>
    </w:pPr>
    <w:rPr>
      <w:b/>
      <w:color w:val="00759B" w:themeColor="text1"/>
      <w:sz w:val="32"/>
    </w:rPr>
  </w:style>
  <w:style w:type="paragraph" w:customStyle="1" w:styleId="GPhCH2blue">
    <w:name w:val="GPhC H2 blue"/>
    <w:basedOn w:val="GPhCH1blue"/>
    <w:semiHidden/>
    <w:rsid w:val="001A2FD2"/>
    <w:rPr>
      <w:sz w:val="28"/>
    </w:rPr>
  </w:style>
  <w:style w:type="paragraph" w:customStyle="1" w:styleId="Style1">
    <w:name w:val="Style1"/>
    <w:basedOn w:val="Normal"/>
    <w:link w:val="Style1Char"/>
    <w:semiHidden/>
    <w:rsid w:val="001A2FD2"/>
    <w:pPr>
      <w:tabs>
        <w:tab w:val="left" w:pos="902"/>
      </w:tabs>
      <w:spacing w:after="0" w:line="276" w:lineRule="auto"/>
    </w:pPr>
    <w:rPr>
      <w:rFonts w:ascii="DINOT-Light" w:hAnsi="DINOT-Light"/>
      <w:color w:val="00759B"/>
      <w:sz w:val="32"/>
      <w:szCs w:val="32"/>
    </w:rPr>
  </w:style>
  <w:style w:type="character" w:customStyle="1" w:styleId="Style1Char">
    <w:name w:val="Style1 Char"/>
    <w:basedOn w:val="DefaultParagraphFont"/>
    <w:link w:val="Style1"/>
    <w:rsid w:val="001A2FD2"/>
    <w:rPr>
      <w:rFonts w:ascii="DINOT-Light" w:hAnsi="DINOT-Light"/>
      <w:color w:val="00759B"/>
      <w:sz w:val="32"/>
      <w:szCs w:val="32"/>
    </w:rPr>
  </w:style>
  <w:style w:type="character" w:styleId="SmartLink">
    <w:name w:val="Smart Link"/>
    <w:basedOn w:val="DefaultParagraphFont"/>
    <w:uiPriority w:val="99"/>
    <w:semiHidden/>
    <w:unhideWhenUsed/>
    <w:rsid w:val="00A82037"/>
    <w:rPr>
      <w:color w:val="0000FF"/>
      <w:u w:val="single"/>
      <w:shd w:val="clear" w:color="auto" w:fill="F3F2F1"/>
    </w:rPr>
  </w:style>
  <w:style w:type="paragraph" w:styleId="Revision">
    <w:name w:val="Revision"/>
    <w:hidden/>
    <w:uiPriority w:val="99"/>
    <w:semiHidden/>
    <w:rsid w:val="00CD338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emises@pharmacyregulation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emises@pharmacyregulation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x.adobe.com/uk/acrobat/using/fill-and-sign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%20Edmondson\AppData\Roaming\Microsoft\Work%20Group%20Templates\General%20no%20covers%20(Portrai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B65478AC074865924F7EB1DCD65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24A23-EA5F-4D70-98FF-E2D85056E1F6}"/>
      </w:docPartPr>
      <w:docPartBody>
        <w:p w:rsidR="004B146E" w:rsidRDefault="00C87A0B" w:rsidP="00C87A0B">
          <w:pPr>
            <w:pStyle w:val="FEB65478AC074865924F7EB1DCD65030"/>
          </w:pPr>
          <w:r w:rsidRPr="002A2B47">
            <w:rPr>
              <w:rStyle w:val="PlaceholderText"/>
            </w:rPr>
            <w:t>[Title]</w:t>
          </w:r>
        </w:p>
      </w:docPartBody>
    </w:docPart>
    <w:docPart>
      <w:docPartPr>
        <w:name w:val="F6C22607FC324D259E7F7664C0397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354E8-379A-44C9-A1B8-B7CF9C594657}"/>
      </w:docPartPr>
      <w:docPartBody>
        <w:p w:rsidR="004B146E" w:rsidRDefault="00C87A0B" w:rsidP="00C87A0B">
          <w:pPr>
            <w:pStyle w:val="F6C22607FC324D259E7F7664C039794F"/>
          </w:pPr>
          <w:r w:rsidRPr="002A2B47">
            <w:rPr>
              <w:rStyle w:val="PlaceholderText"/>
            </w:rPr>
            <w:t>[Title]</w:t>
          </w:r>
        </w:p>
      </w:docPartBody>
    </w:docPart>
    <w:docPart>
      <w:docPartPr>
        <w:name w:val="15825575E1034D3F818E60840FBCA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A484E-E983-468C-AA1F-F8D9D6800492}"/>
      </w:docPartPr>
      <w:docPartBody>
        <w:p w:rsidR="004B146E" w:rsidRDefault="00C87A0B" w:rsidP="00C87A0B">
          <w:pPr>
            <w:pStyle w:val="15825575E1034D3F818E60840FBCA2FD"/>
          </w:pPr>
          <w:r w:rsidRPr="00EB658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OT-Ligh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3E"/>
    <w:rsid w:val="00005AC8"/>
    <w:rsid w:val="000D0D25"/>
    <w:rsid w:val="000F5992"/>
    <w:rsid w:val="000F5FE4"/>
    <w:rsid w:val="00132B0B"/>
    <w:rsid w:val="001F3E10"/>
    <w:rsid w:val="00242C93"/>
    <w:rsid w:val="002860AE"/>
    <w:rsid w:val="002B2A3A"/>
    <w:rsid w:val="002F6D8B"/>
    <w:rsid w:val="003021FB"/>
    <w:rsid w:val="00323078"/>
    <w:rsid w:val="0037752E"/>
    <w:rsid w:val="003A1AD6"/>
    <w:rsid w:val="003B5A23"/>
    <w:rsid w:val="003E723E"/>
    <w:rsid w:val="003F1BC0"/>
    <w:rsid w:val="00401F5D"/>
    <w:rsid w:val="00417BA6"/>
    <w:rsid w:val="0046120A"/>
    <w:rsid w:val="004A16C8"/>
    <w:rsid w:val="004B146E"/>
    <w:rsid w:val="004F7F2D"/>
    <w:rsid w:val="0050514A"/>
    <w:rsid w:val="005A5579"/>
    <w:rsid w:val="006A2441"/>
    <w:rsid w:val="006F3545"/>
    <w:rsid w:val="0072306E"/>
    <w:rsid w:val="007B53E7"/>
    <w:rsid w:val="00872436"/>
    <w:rsid w:val="00980233"/>
    <w:rsid w:val="009D00A2"/>
    <w:rsid w:val="00A21E96"/>
    <w:rsid w:val="00A52619"/>
    <w:rsid w:val="00A94027"/>
    <w:rsid w:val="00AE4689"/>
    <w:rsid w:val="00B10AD0"/>
    <w:rsid w:val="00B53E33"/>
    <w:rsid w:val="00C87A0B"/>
    <w:rsid w:val="00E67448"/>
    <w:rsid w:val="00ED1766"/>
    <w:rsid w:val="00EE65A6"/>
    <w:rsid w:val="00F06C4D"/>
    <w:rsid w:val="00F54E43"/>
    <w:rsid w:val="00F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146E"/>
    <w:rPr>
      <w:color w:val="808080" w:themeColor="background1" w:themeShade="80"/>
    </w:rPr>
  </w:style>
  <w:style w:type="paragraph" w:customStyle="1" w:styleId="FEB65478AC074865924F7EB1DCD65030">
    <w:name w:val="FEB65478AC074865924F7EB1DCD65030"/>
    <w:rsid w:val="00C87A0B"/>
  </w:style>
  <w:style w:type="paragraph" w:customStyle="1" w:styleId="F6C22607FC324D259E7F7664C039794F">
    <w:name w:val="F6C22607FC324D259E7F7664C039794F"/>
    <w:rsid w:val="00C87A0B"/>
  </w:style>
  <w:style w:type="paragraph" w:customStyle="1" w:styleId="15825575E1034D3F818E60840FBCA2FD">
    <w:name w:val="15825575E1034D3F818E60840FBCA2FD"/>
    <w:rsid w:val="00C87A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PhC">
      <a:dk1>
        <a:srgbClr val="00759B"/>
      </a:dk1>
      <a:lt1>
        <a:sysClr val="window" lastClr="FFFFFF"/>
      </a:lt1>
      <a:dk2>
        <a:srgbClr val="563C75"/>
      </a:dk2>
      <a:lt2>
        <a:srgbClr val="59B997"/>
      </a:lt2>
      <a:accent1>
        <a:srgbClr val="BC1E63"/>
      </a:accent1>
      <a:accent2>
        <a:srgbClr val="C8102E"/>
      </a:accent2>
      <a:accent3>
        <a:srgbClr val="E87722"/>
      </a:accent3>
      <a:accent4>
        <a:srgbClr val="F2A900"/>
      </a:accent4>
      <a:accent5>
        <a:srgbClr val="280071"/>
      </a:accent5>
      <a:accent6>
        <a:srgbClr val="009639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0D110CC02F74A917631BB37A47AA7" ma:contentTypeVersion="4" ma:contentTypeDescription="Create a new document." ma:contentTypeScope="" ma:versionID="0fe94ba615c15990dfce06d4c2d4ae96">
  <xsd:schema xmlns:xsd="http://www.w3.org/2001/XMLSchema" xmlns:xs="http://www.w3.org/2001/XMLSchema" xmlns:p="http://schemas.microsoft.com/office/2006/metadata/properties" xmlns:ns2="0104fd97-8008-4e8e-87c0-eb93365a2918" targetNamespace="http://schemas.microsoft.com/office/2006/metadata/properties" ma:root="true" ma:fieldsID="564cadd4db41b62bfc7b02ccadbd1bd1" ns2:_="">
    <xsd:import namespace="0104fd97-8008-4e8e-87c0-eb93365a2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fd97-8008-4e8e-87c0-eb93365a2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69D31E-D777-4B6A-9E11-8559835EF8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1F3297-67D5-4B69-BECD-B3D143ED7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fd97-8008-4e8e-87c0-eb93365a2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41AF9F-5083-4505-B33B-921525A17759}">
  <ds:schemaRefs>
    <ds:schemaRef ds:uri="http://purl.org/dc/elements/1.1/"/>
    <ds:schemaRef ds:uri="http://purl.org/dc/dcmitype/"/>
    <ds:schemaRef ds:uri="http://www.w3.org/XML/1998/namespace"/>
    <ds:schemaRef ds:uri="0104fd97-8008-4e8e-87c0-eb93365a2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68BDCA3-26B2-47F3-9FC1-34692E816C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no covers (Portrait)</Template>
  <TotalTime>36</TotalTime>
  <Pages>2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Notification of the resignation of a superintendent pharmacist</vt:lpstr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Notification of the resignation of a superintendent pharmacist</dc:title>
  <dc:subject/>
  <dc:creator>Suzannah Nobbs</dc:creator>
  <cp:keywords/>
  <dc:description/>
  <cp:lastModifiedBy>Alex Edmondson</cp:lastModifiedBy>
  <cp:revision>37</cp:revision>
  <cp:lastPrinted>2020-01-15T11:30:00Z</cp:lastPrinted>
  <dcterms:created xsi:type="dcterms:W3CDTF">2025-02-24T16:11:00Z</dcterms:created>
  <dcterms:modified xsi:type="dcterms:W3CDTF">2025-04-09T09:04:00Z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C">
    <vt:bool>false</vt:bool>
  </property>
  <property fmtid="{D5CDD505-2E9C-101B-9397-08002B2CF9AE}" pid="3" name="ContentTypeId">
    <vt:lpwstr>0x0101009B70D110CC02F74A917631BB37A47AA7</vt:lpwstr>
  </property>
</Properties>
</file>